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DE048" w14:textId="5E995D99" w:rsidR="00E841AB" w:rsidRDefault="009F60B6">
      <w:pPr>
        <w:rPr>
          <w:noProof/>
        </w:rPr>
      </w:pPr>
      <w:r>
        <w:rPr>
          <w:noProof/>
          <w:lang w:val="en-CA" w:eastAsia="en-CA"/>
        </w:rPr>
        <mc:AlternateContent>
          <mc:Choice Requires="wpg">
            <w:drawing>
              <wp:anchor distT="0" distB="0" distL="114300" distR="114300" simplePos="0" relativeHeight="251880960" behindDoc="0" locked="0" layoutInCell="1" allowOverlap="1" wp14:anchorId="4966DFD2" wp14:editId="502ADB2A">
                <wp:simplePos x="0" y="0"/>
                <wp:positionH relativeFrom="column">
                  <wp:posOffset>146685</wp:posOffset>
                </wp:positionH>
                <wp:positionV relativeFrom="paragraph">
                  <wp:posOffset>-237808</wp:posOffset>
                </wp:positionV>
                <wp:extent cx="6885305" cy="1178629"/>
                <wp:effectExtent l="19050" t="19050" r="10795" b="21590"/>
                <wp:wrapNone/>
                <wp:docPr id="307" name="Group 307"/>
                <wp:cNvGraphicFramePr/>
                <a:graphic xmlns:a="http://schemas.openxmlformats.org/drawingml/2006/main">
                  <a:graphicData uri="http://schemas.microsoft.com/office/word/2010/wordprocessingGroup">
                    <wpg:wgp>
                      <wpg:cNvGrpSpPr/>
                      <wpg:grpSpPr>
                        <a:xfrm>
                          <a:off x="0" y="0"/>
                          <a:ext cx="6885305" cy="1178629"/>
                          <a:chOff x="0" y="0"/>
                          <a:chExt cx="6885305" cy="1352550"/>
                        </a:xfrm>
                      </wpg:grpSpPr>
                      <wpg:grpSp>
                        <wpg:cNvPr id="277" name="Group 242"/>
                        <wpg:cNvGrpSpPr>
                          <a:grpSpLocks/>
                        </wpg:cNvGrpSpPr>
                        <wpg:grpSpPr bwMode="auto">
                          <a:xfrm>
                            <a:off x="0" y="0"/>
                            <a:ext cx="6885305" cy="1352550"/>
                            <a:chOff x="662" y="1166"/>
                            <a:chExt cx="10843" cy="1742"/>
                          </a:xfrm>
                        </wpg:grpSpPr>
                        <wps:wsp>
                          <wps:cNvPr id="278" name="Rectangle 5"/>
                          <wps:cNvSpPr>
                            <a:spLocks noChangeArrowheads="1"/>
                          </wps:cNvSpPr>
                          <wps:spPr bwMode="auto">
                            <a:xfrm>
                              <a:off x="701" y="1314"/>
                              <a:ext cx="10771" cy="1594"/>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79" name="REC 2"/>
                          <wps:cNvSpPr>
                            <a:spLocks noChangeArrowheads="1"/>
                          </wps:cNvSpPr>
                          <wps:spPr bwMode="auto">
                            <a:xfrm>
                              <a:off x="662" y="1166"/>
                              <a:ext cx="10843" cy="356"/>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1" name="Text Box 8"/>
                          <wps:cNvSpPr txBox="1">
                            <a:spLocks noChangeArrowheads="1"/>
                          </wps:cNvSpPr>
                          <wps:spPr bwMode="auto">
                            <a:xfrm>
                              <a:off x="4361" y="1604"/>
                              <a:ext cx="6480" cy="108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25DB1D" w14:textId="77777777" w:rsidR="001406EC" w:rsidRPr="00157CB0" w:rsidRDefault="001406EC" w:rsidP="00157CB0">
                                <w:pPr>
                                  <w:pStyle w:val="Masthead"/>
                                  <w:jc w:val="center"/>
                                  <w:rPr>
                                    <w:color w:val="auto"/>
                                    <w:sz w:val="48"/>
                                    <w:szCs w:val="48"/>
                                    <w:lang w:val="en-CA"/>
                                  </w:rPr>
                                </w:pPr>
                                <w:bookmarkStart w:id="0" w:name="_Hlk519425183"/>
                                <w:bookmarkEnd w:id="0"/>
                                <w:r w:rsidRPr="00157CB0">
                                  <w:rPr>
                                    <w:color w:val="auto"/>
                                    <w:sz w:val="48"/>
                                    <w:szCs w:val="48"/>
                                    <w:lang w:val="en-CA"/>
                                  </w:rPr>
                                  <w:t>Bannerman Commun</w:t>
                                </w:r>
                                <w:r>
                                  <w:rPr>
                                    <w:color w:val="auto"/>
                                    <w:sz w:val="48"/>
                                    <w:szCs w:val="48"/>
                                    <w:lang w:val="en-CA"/>
                                  </w:rPr>
                                  <w:t>ity League</w:t>
                                </w:r>
                                <w:r>
                                  <w:rPr>
                                    <w:color w:val="auto"/>
                                    <w:sz w:val="48"/>
                                    <w:szCs w:val="48"/>
                                    <w:lang w:val="en-CA"/>
                                  </w:rPr>
                                  <w:br/>
                                  <w:t>Newsletter</w:t>
                                </w:r>
                              </w:p>
                            </w:txbxContent>
                          </wps:txbx>
                          <wps:bodyPr rot="0" vert="horz" wrap="square" lIns="0" tIns="0" rIns="0" bIns="0" anchor="t" anchorCtr="0" upright="1">
                            <a:noAutofit/>
                          </wps:bodyPr>
                        </wps:wsp>
                      </wpg:grpSp>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04850" y="342900"/>
                            <a:ext cx="1088390" cy="975360"/>
                          </a:xfrm>
                          <a:prstGeom prst="rect">
                            <a:avLst/>
                          </a:prstGeom>
                          <a:noFill/>
                        </pic:spPr>
                      </pic:pic>
                    </wpg:wgp>
                  </a:graphicData>
                </a:graphic>
                <wp14:sizeRelV relativeFrom="margin">
                  <wp14:pctHeight>0</wp14:pctHeight>
                </wp14:sizeRelV>
              </wp:anchor>
            </w:drawing>
          </mc:Choice>
          <mc:Fallback>
            <w:pict>
              <v:group w14:anchorId="4966DFD2" id="Group 307" o:spid="_x0000_s1026" style="position:absolute;margin-left:11.55pt;margin-top:-18.75pt;width:542.15pt;height:92.8pt;z-index:251880960;mso-height-relative:margin" coordsize="68853,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">
                <v:group id="Group 242" o:spid="_x0000_s1027" style="position:absolute;width:68853;height:13525" coordorigin="662,1166" coordsize="10843,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5" o:spid="_x0000_s1028"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" fillcolor="white [3201]" strokecolor="black [3200]" strokeweight="2.5pt">
                    <v:shadow color="#868686"/>
                  </v:rect>
                  <v:rect id="REC 2" o:spid="_x0000_s1029"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" fillcolor="white [3201]" strokecolor="black [3200]" strokeweight="2.5pt">
                    <v:shadow color="#868686"/>
                  </v:rect>
                  <v:shapetype id="_x0000_t202" coordsize="21600,21600" o:spt="202" path="m,l,21600r21600,l21600,xe">
                    <v:stroke joinstyle="miter"/>
                    <v:path gradientshapeok="t" o:connecttype="rect"/>
                  </v:shapetype>
                  <v:shape id="Text Box 8" o:sp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" fillcolor="white [3201]" strokecolor="black [3200]" strokeweight="2.5pt">
                    <v:shadow color="#868686"/>
                    <v:textbox inset="0,0,0,0">
                      <w:txbxContent>
                        <w:p w14:paraId="7F25DB1D" w14:textId="77777777" w:rsidR="001406EC" w:rsidRPr="00157CB0" w:rsidRDefault="001406EC" w:rsidP="00157CB0">
                          <w:pPr>
                            <w:pStyle w:val="Masthead"/>
                            <w:jc w:val="center"/>
                            <w:rPr>
                              <w:color w:val="auto"/>
                              <w:sz w:val="48"/>
                              <w:szCs w:val="48"/>
                              <w:lang w:val="en-CA"/>
                            </w:rPr>
                          </w:pPr>
                          <w:bookmarkStart w:id="1" w:name="_Hlk519425183"/>
                          <w:bookmarkEnd w:id="1"/>
                          <w:r w:rsidRPr="00157CB0">
                            <w:rPr>
                              <w:color w:val="auto"/>
                              <w:sz w:val="48"/>
                              <w:szCs w:val="48"/>
                              <w:lang w:val="en-CA"/>
                            </w:rPr>
                            <w:t>Bannerman Commun</w:t>
                          </w:r>
                          <w:r>
                            <w:rPr>
                              <w:color w:val="auto"/>
                              <w:sz w:val="48"/>
                              <w:szCs w:val="48"/>
                              <w:lang w:val="en-CA"/>
                            </w:rPr>
                            <w:t>ity League</w:t>
                          </w:r>
                          <w:r>
                            <w:rPr>
                              <w:color w:val="auto"/>
                              <w:sz w:val="48"/>
                              <w:szCs w:val="48"/>
                              <w:lang w:val="en-CA"/>
                            </w:rPr>
                            <w:br/>
                            <w:t>Newsletter</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7048;top:3429;width:10884;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">
                  <v:imagedata r:id="rId9" o:title=""/>
                </v:shape>
              </v:group>
            </w:pict>
          </mc:Fallback>
        </mc:AlternateContent>
      </w:r>
      <w:r w:rsidR="001D2EDC">
        <w:rPr>
          <w:noProof/>
        </w:rPr>
        <w:t xml:space="preserve"> </w:t>
      </w:r>
    </w:p>
    <w:p w14:paraId="093BFDE1" w14:textId="5936DAB3" w:rsidR="00D85A0B" w:rsidRDefault="00D85A0B">
      <w:pPr>
        <w:rPr>
          <w:noProof/>
        </w:rPr>
      </w:pPr>
    </w:p>
    <w:p w14:paraId="5AF1392C" w14:textId="429750A5" w:rsidR="00E841AB" w:rsidRDefault="00E841AB">
      <w:pPr>
        <w:rPr>
          <w:noProof/>
        </w:rPr>
      </w:pPr>
    </w:p>
    <w:p w14:paraId="1672FACF" w14:textId="54E5F7C9" w:rsidR="000214E6" w:rsidRDefault="0095023A">
      <w:pPr>
        <w:rPr>
          <w:noProof/>
        </w:rPr>
      </w:pPr>
      <w:r>
        <w:rPr>
          <w:noProof/>
          <w:lang w:val="en-CA" w:eastAsia="en-CA"/>
        </w:rPr>
        <mc:AlternateContent>
          <mc:Choice Requires="wps">
            <w:drawing>
              <wp:anchor distT="0" distB="0" distL="114300" distR="114300" simplePos="0" relativeHeight="251884032" behindDoc="0" locked="0" layoutInCell="1" allowOverlap="1" wp14:anchorId="1C658219" wp14:editId="1726BD8A">
                <wp:simplePos x="0" y="0"/>
                <wp:positionH relativeFrom="column">
                  <wp:posOffset>5240728</wp:posOffset>
                </wp:positionH>
                <wp:positionV relativeFrom="paragraph">
                  <wp:posOffset>32126</wp:posOffset>
                </wp:positionV>
                <wp:extent cx="1501278" cy="704049"/>
                <wp:effectExtent l="76200" t="133350" r="156210" b="229870"/>
                <wp:wrapNone/>
                <wp:docPr id="244" name="Text Box 244"/>
                <wp:cNvGraphicFramePr/>
                <a:graphic xmlns:a="http://schemas.openxmlformats.org/drawingml/2006/main">
                  <a:graphicData uri="http://schemas.microsoft.com/office/word/2010/wordprocessingShape">
                    <wps:wsp>
                      <wps:cNvSpPr txBox="1"/>
                      <wps:spPr>
                        <a:xfrm rot="537848">
                          <a:off x="0" y="0"/>
                          <a:ext cx="1501278" cy="704049"/>
                        </a:xfrm>
                        <a:prstGeom prst="rect">
                          <a:avLst/>
                        </a:prstGeom>
                        <a:solidFill>
                          <a:schemeClr val="lt1"/>
                        </a:solidFill>
                        <a:ln w="6350">
                          <a:solidFill>
                            <a:prstClr val="black"/>
                          </a:solidFill>
                        </a:ln>
                        <a:effectLst>
                          <a:outerShdw blurRad="50800" dist="635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99F8E96" w14:textId="77777777" w:rsidR="001406EC" w:rsidRPr="009D6EF4" w:rsidRDefault="001406EC" w:rsidP="00A645D5">
                            <w:pPr>
                              <w:pStyle w:val="Heading5"/>
                              <w:jc w:val="center"/>
                              <w:rPr>
                                <w:sz w:val="32"/>
                                <w:lang w:val="en-CA"/>
                              </w:rPr>
                            </w:pPr>
                            <w:r w:rsidRPr="009D6EF4">
                              <w:rPr>
                                <w:sz w:val="32"/>
                                <w:lang w:val="en-CA"/>
                              </w:rPr>
                              <w:t>Bannerman</w:t>
                            </w:r>
                          </w:p>
                          <w:p w14:paraId="492DD128" w14:textId="77777777" w:rsidR="001406EC" w:rsidRPr="009D6EF4" w:rsidRDefault="001406EC" w:rsidP="00A645D5">
                            <w:pPr>
                              <w:pStyle w:val="Heading5"/>
                              <w:jc w:val="center"/>
                              <w:rPr>
                                <w:sz w:val="32"/>
                                <w:lang w:val="en-CA"/>
                              </w:rPr>
                            </w:pPr>
                            <w:r w:rsidRPr="009D6EF4">
                              <w:rPr>
                                <w:sz w:val="32"/>
                                <w:lang w:val="en-CA"/>
                              </w:rPr>
                              <w:t xml:space="preserve">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8219" id="Text Box 244" o:spid="_x0000_s1032" type="#_x0000_t202" style="position:absolute;margin-left:412.65pt;margin-top:2.55pt;width:118.2pt;height:55.45pt;rotation:587473fd;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" fillcolor="white [3201]" strokeweight=".5pt">
                <v:shadow on="t" color="black" opacity="26214f" origin="-.5,-.5" offset="1.24725mm,1.24725mm"/>
                <v:textbox>
                  <w:txbxContent>
                    <w:p w14:paraId="099F8E96" w14:textId="77777777" w:rsidR="001406EC" w:rsidRPr="009D6EF4" w:rsidRDefault="001406EC" w:rsidP="00A645D5">
                      <w:pPr>
                        <w:pStyle w:val="Heading5"/>
                        <w:jc w:val="center"/>
                        <w:rPr>
                          <w:sz w:val="32"/>
                          <w:lang w:val="en-CA"/>
                        </w:rPr>
                      </w:pPr>
                      <w:r w:rsidRPr="009D6EF4">
                        <w:rPr>
                          <w:sz w:val="32"/>
                          <w:lang w:val="en-CA"/>
                        </w:rPr>
                        <w:t>Bannerman</w:t>
                      </w:r>
                    </w:p>
                    <w:p w14:paraId="492DD128" w14:textId="77777777" w:rsidR="001406EC" w:rsidRPr="009D6EF4" w:rsidRDefault="001406EC" w:rsidP="00A645D5">
                      <w:pPr>
                        <w:pStyle w:val="Heading5"/>
                        <w:jc w:val="center"/>
                        <w:rPr>
                          <w:sz w:val="32"/>
                          <w:lang w:val="en-CA"/>
                        </w:rPr>
                      </w:pPr>
                      <w:r w:rsidRPr="009D6EF4">
                        <w:rPr>
                          <w:sz w:val="32"/>
                          <w:lang w:val="en-CA"/>
                        </w:rPr>
                        <w:t xml:space="preserve">Bulletin </w:t>
                      </w:r>
                    </w:p>
                  </w:txbxContent>
                </v:textbox>
              </v:shape>
            </w:pict>
          </mc:Fallback>
        </mc:AlternateContent>
      </w:r>
    </w:p>
    <w:p w14:paraId="732B38F4" w14:textId="4A3BD141" w:rsidR="00E841AB" w:rsidRDefault="00107209">
      <w:pPr>
        <w:rPr>
          <w:noProof/>
        </w:rPr>
      </w:pPr>
      <w:r>
        <w:rPr>
          <w:noProof/>
        </w:rPr>
        <w:drawing>
          <wp:anchor distT="0" distB="0" distL="114300" distR="114300" simplePos="0" relativeHeight="252784128" behindDoc="1" locked="0" layoutInCell="1" allowOverlap="1" wp14:anchorId="183F3432" wp14:editId="6A293BF6">
            <wp:simplePos x="0" y="0"/>
            <wp:positionH relativeFrom="column">
              <wp:posOffset>662152</wp:posOffset>
            </wp:positionH>
            <wp:positionV relativeFrom="paragraph">
              <wp:posOffset>173946</wp:posOffset>
            </wp:positionV>
            <wp:extent cx="5943600" cy="4209393"/>
            <wp:effectExtent l="0" t="0" r="0" b="1270"/>
            <wp:wrapNone/>
            <wp:docPr id="306" name="Picture 306" descr="June 2020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une 2020 Calend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559"/>
                    <a:stretch/>
                  </pic:blipFill>
                  <pic:spPr bwMode="auto">
                    <a:xfrm>
                      <a:off x="0" y="0"/>
                      <a:ext cx="5963471" cy="4223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6A056" w14:textId="63E4591E" w:rsidR="00E36330" w:rsidRDefault="00E36330">
      <w:pPr>
        <w:rPr>
          <w:noProof/>
        </w:rPr>
      </w:pPr>
    </w:p>
    <w:p w14:paraId="1986A34B" w14:textId="699D84E1" w:rsidR="001A6834" w:rsidRDefault="001A6834">
      <w:pPr>
        <w:rPr>
          <w:noProof/>
        </w:rPr>
      </w:pPr>
    </w:p>
    <w:p w14:paraId="619DBF7F" w14:textId="6C9F5D02" w:rsidR="001274AD" w:rsidRDefault="001274AD">
      <w:pPr>
        <w:rPr>
          <w:noProof/>
        </w:rPr>
      </w:pPr>
    </w:p>
    <w:p w14:paraId="3646F99F" w14:textId="38B7EB35" w:rsidR="001274AD" w:rsidRDefault="001274AD">
      <w:pPr>
        <w:rPr>
          <w:noProof/>
        </w:rPr>
      </w:pPr>
    </w:p>
    <w:p w14:paraId="5C34DF07" w14:textId="66BD79A3" w:rsidR="00E841AB" w:rsidRDefault="00E841AB">
      <w:pPr>
        <w:rPr>
          <w:noProof/>
        </w:rPr>
      </w:pPr>
    </w:p>
    <w:p w14:paraId="5C9EC502" w14:textId="5C8F05E7" w:rsidR="00520DD6" w:rsidRDefault="00520DD6">
      <w:pPr>
        <w:rPr>
          <w:noProof/>
        </w:rPr>
      </w:pPr>
    </w:p>
    <w:p w14:paraId="39FDF267" w14:textId="18B21F9B" w:rsidR="00A51BCD" w:rsidRDefault="002E0CE1">
      <w:pPr>
        <w:rPr>
          <w:noProof/>
        </w:rPr>
      </w:pPr>
      <w:r>
        <w:rPr>
          <w:noProof/>
          <w:lang w:val="en-CA" w:eastAsia="en-CA"/>
        </w:rPr>
        <mc:AlternateContent>
          <mc:Choice Requires="wps">
            <w:drawing>
              <wp:anchor distT="0" distB="0" distL="114300" distR="114300" simplePos="0" relativeHeight="251483647" behindDoc="0" locked="0" layoutInCell="0" allowOverlap="1" wp14:anchorId="60EC2330" wp14:editId="387D87BA">
                <wp:simplePos x="0" y="0"/>
                <wp:positionH relativeFrom="page">
                  <wp:posOffset>446304</wp:posOffset>
                </wp:positionH>
                <wp:positionV relativeFrom="page">
                  <wp:posOffset>1600200</wp:posOffset>
                </wp:positionV>
                <wp:extent cx="1227455" cy="3933825"/>
                <wp:effectExtent l="0" t="0" r="0" b="9525"/>
                <wp:wrapNone/>
                <wp:docPr id="2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93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12AA" w14:textId="77777777" w:rsidR="001406EC" w:rsidRPr="00DA6266" w:rsidRDefault="001406EC" w:rsidP="00692E44">
                            <w:pPr>
                              <w:pStyle w:val="Heading3"/>
                              <w:jc w:val="center"/>
                            </w:pPr>
                            <w:r w:rsidRPr="00DA6266">
                              <w:t>Contents</w:t>
                            </w:r>
                          </w:p>
                          <w:p w14:paraId="3B0ABDD4" w14:textId="77777777" w:rsidR="001406EC" w:rsidRPr="00DA6266" w:rsidRDefault="001406EC">
                            <w:pPr>
                              <w:rPr>
                                <w:szCs w:val="18"/>
                              </w:rPr>
                            </w:pPr>
                          </w:p>
                          <w:p w14:paraId="26213F17" w14:textId="64BC0BF9" w:rsidR="001406EC" w:rsidRPr="00DA6266" w:rsidRDefault="001406EC" w:rsidP="00033837">
                            <w:pPr>
                              <w:pStyle w:val="BodyTextIndent"/>
                              <w:tabs>
                                <w:tab w:val="clear" w:pos="180"/>
                              </w:tabs>
                              <w:spacing w:line="220" w:lineRule="exact"/>
                              <w:rPr>
                                <w:b/>
                                <w:szCs w:val="18"/>
                              </w:rPr>
                            </w:pPr>
                            <w:r w:rsidRPr="00DA6266">
                              <w:rPr>
                                <w:szCs w:val="18"/>
                              </w:rPr>
                              <w:t>•</w:t>
                            </w:r>
                            <w:r w:rsidRPr="00DA6266">
                              <w:rPr>
                                <w:szCs w:val="18"/>
                              </w:rPr>
                              <w:tab/>
                            </w:r>
                            <w:r w:rsidR="00107209">
                              <w:rPr>
                                <w:szCs w:val="18"/>
                              </w:rPr>
                              <w:t>City of Edmonton Relaunch Strategy</w:t>
                            </w:r>
                            <w:r w:rsidRPr="00DA6266">
                              <w:rPr>
                                <w:szCs w:val="18"/>
                              </w:rPr>
                              <w:t xml:space="preserve"> ……</w:t>
                            </w:r>
                            <w:r>
                              <w:rPr>
                                <w:szCs w:val="18"/>
                              </w:rPr>
                              <w:t>.</w:t>
                            </w:r>
                            <w:r w:rsidRPr="00DA6266">
                              <w:rPr>
                                <w:szCs w:val="18"/>
                              </w:rPr>
                              <w:t>……</w:t>
                            </w:r>
                            <w:r w:rsidRPr="00DA6266">
                              <w:rPr>
                                <w:b/>
                                <w:szCs w:val="18"/>
                              </w:rPr>
                              <w:t>Page 1</w:t>
                            </w:r>
                          </w:p>
                          <w:p w14:paraId="647E1D5C" w14:textId="77777777" w:rsidR="001406EC" w:rsidRPr="00DA6266" w:rsidRDefault="001406EC" w:rsidP="00AF6487">
                            <w:pPr>
                              <w:pStyle w:val="BodyTextIndent"/>
                              <w:spacing w:line="220" w:lineRule="exact"/>
                              <w:rPr>
                                <w:szCs w:val="18"/>
                              </w:rPr>
                            </w:pPr>
                          </w:p>
                          <w:p w14:paraId="6414B6AF" w14:textId="70752FE3" w:rsidR="001406EC" w:rsidRPr="006162BC" w:rsidRDefault="001406EC" w:rsidP="00774488">
                            <w:pPr>
                              <w:pStyle w:val="BodyTextIndent"/>
                              <w:spacing w:line="220" w:lineRule="exact"/>
                              <w:rPr>
                                <w:szCs w:val="18"/>
                              </w:rPr>
                            </w:pPr>
                            <w:r w:rsidRPr="005710BB">
                              <w:rPr>
                                <w:szCs w:val="18"/>
                              </w:rPr>
                              <w:t>•</w:t>
                            </w:r>
                            <w:r w:rsidRPr="005710BB">
                              <w:rPr>
                                <w:szCs w:val="18"/>
                              </w:rPr>
                              <w:tab/>
                            </w:r>
                            <w:r w:rsidR="00107209">
                              <w:rPr>
                                <w:szCs w:val="18"/>
                              </w:rPr>
                              <w:t>A Letter to the Community ….</w:t>
                            </w:r>
                            <w:r w:rsidR="00993016">
                              <w:rPr>
                                <w:szCs w:val="18"/>
                              </w:rPr>
                              <w:t>.</w:t>
                            </w:r>
                            <w:r w:rsidR="0095023A">
                              <w:rPr>
                                <w:szCs w:val="18"/>
                              </w:rPr>
                              <w:t>..</w:t>
                            </w:r>
                            <w:r w:rsidR="00107209">
                              <w:rPr>
                                <w:szCs w:val="18"/>
                              </w:rPr>
                              <w:t>........</w:t>
                            </w:r>
                            <w:r w:rsidRPr="005710BB">
                              <w:rPr>
                                <w:b/>
                                <w:szCs w:val="18"/>
                              </w:rPr>
                              <w:t>Page 2</w:t>
                            </w:r>
                            <w:r w:rsidRPr="006162BC">
                              <w:rPr>
                                <w:b/>
                                <w:szCs w:val="18"/>
                              </w:rPr>
                              <w:br/>
                            </w:r>
                          </w:p>
                          <w:p w14:paraId="2D5C9F5A" w14:textId="3FC89DC3" w:rsidR="001406EC" w:rsidRDefault="001406EC" w:rsidP="00C95CAE">
                            <w:pPr>
                              <w:pStyle w:val="BodyTextIndent"/>
                              <w:spacing w:line="220" w:lineRule="exact"/>
                              <w:ind w:left="142" w:hanging="142"/>
                              <w:rPr>
                                <w:szCs w:val="18"/>
                              </w:rPr>
                            </w:pPr>
                            <w:r w:rsidRPr="006162BC">
                              <w:rPr>
                                <w:szCs w:val="18"/>
                              </w:rPr>
                              <w:t>•</w:t>
                            </w:r>
                            <w:r w:rsidRPr="006162BC">
                              <w:rPr>
                                <w:szCs w:val="18"/>
                              </w:rPr>
                              <w:tab/>
                            </w:r>
                            <w:r w:rsidR="00107209">
                              <w:rPr>
                                <w:szCs w:val="18"/>
                              </w:rPr>
                              <w:t>Seniors Week</w:t>
                            </w:r>
                          </w:p>
                          <w:p w14:paraId="465E17A3" w14:textId="34DB6896" w:rsidR="001406EC" w:rsidRPr="006162BC" w:rsidRDefault="001406EC" w:rsidP="00C95CAE">
                            <w:pPr>
                              <w:pStyle w:val="BodyTextIndent"/>
                              <w:spacing w:line="220" w:lineRule="exact"/>
                              <w:ind w:left="142" w:hanging="142"/>
                              <w:rPr>
                                <w:szCs w:val="18"/>
                              </w:rPr>
                            </w:pPr>
                            <w:r>
                              <w:rPr>
                                <w:szCs w:val="18"/>
                              </w:rPr>
                              <w:t xml:space="preserve">    ……..</w:t>
                            </w:r>
                            <w:r w:rsidRPr="006162BC">
                              <w:rPr>
                                <w:szCs w:val="18"/>
                              </w:rPr>
                              <w:t>.</w:t>
                            </w:r>
                            <w:r>
                              <w:rPr>
                                <w:szCs w:val="18"/>
                              </w:rPr>
                              <w:t>...</w:t>
                            </w:r>
                            <w:r w:rsidRPr="006162BC">
                              <w:rPr>
                                <w:szCs w:val="18"/>
                              </w:rPr>
                              <w:t>..</w:t>
                            </w:r>
                            <w:r w:rsidRPr="006162BC">
                              <w:rPr>
                                <w:b/>
                                <w:szCs w:val="18"/>
                              </w:rPr>
                              <w:t xml:space="preserve">Page </w:t>
                            </w:r>
                            <w:r>
                              <w:rPr>
                                <w:b/>
                                <w:szCs w:val="18"/>
                              </w:rPr>
                              <w:t>3</w:t>
                            </w:r>
                          </w:p>
                          <w:p w14:paraId="6065ABFA" w14:textId="40BABDEE" w:rsidR="001406EC" w:rsidRPr="006162BC" w:rsidRDefault="001406EC" w:rsidP="00365EB2">
                            <w:pPr>
                              <w:pStyle w:val="BodyTextIndent"/>
                              <w:spacing w:line="220" w:lineRule="exact"/>
                              <w:rPr>
                                <w:szCs w:val="18"/>
                              </w:rPr>
                            </w:pPr>
                          </w:p>
                          <w:p w14:paraId="26D6F5DD" w14:textId="5ABB06BB" w:rsidR="001406EC" w:rsidRDefault="001406EC" w:rsidP="00C95CAE">
                            <w:pPr>
                              <w:pStyle w:val="BodyTextIndent"/>
                              <w:spacing w:line="220" w:lineRule="exact"/>
                              <w:rPr>
                                <w:b/>
                                <w:szCs w:val="18"/>
                              </w:rPr>
                            </w:pPr>
                            <w:r w:rsidRPr="006162BC">
                              <w:rPr>
                                <w:szCs w:val="18"/>
                              </w:rPr>
                              <w:t>•</w:t>
                            </w:r>
                            <w:r w:rsidRPr="006162BC">
                              <w:rPr>
                                <w:szCs w:val="18"/>
                              </w:rPr>
                              <w:tab/>
                            </w:r>
                            <w:r w:rsidR="00901ED7">
                              <w:rPr>
                                <w:szCs w:val="18"/>
                              </w:rPr>
                              <w:t>Bannerman in Action</w:t>
                            </w:r>
                            <w:r w:rsidR="00107209">
                              <w:rPr>
                                <w:szCs w:val="18"/>
                              </w:rPr>
                              <w:t xml:space="preserve"> (at a distance)</w:t>
                            </w:r>
                            <w:r w:rsidRPr="006162BC">
                              <w:rPr>
                                <w:szCs w:val="18"/>
                              </w:rPr>
                              <w:br/>
                            </w:r>
                            <w:r>
                              <w:rPr>
                                <w:szCs w:val="18"/>
                              </w:rPr>
                              <w:t>.…</w:t>
                            </w:r>
                            <w:proofErr w:type="gramStart"/>
                            <w:r w:rsidRPr="006162BC">
                              <w:rPr>
                                <w:szCs w:val="18"/>
                              </w:rPr>
                              <w:t>….</w:t>
                            </w:r>
                            <w:r w:rsidR="00107209">
                              <w:rPr>
                                <w:szCs w:val="18"/>
                              </w:rPr>
                              <w:t>.</w:t>
                            </w:r>
                            <w:proofErr w:type="gramEnd"/>
                            <w:r w:rsidRPr="006162BC">
                              <w:rPr>
                                <w:szCs w:val="18"/>
                              </w:rPr>
                              <w:t>….</w:t>
                            </w:r>
                            <w:r w:rsidRPr="006162BC">
                              <w:rPr>
                                <w:b/>
                                <w:szCs w:val="18"/>
                              </w:rPr>
                              <w:t xml:space="preserve"> Page </w:t>
                            </w:r>
                            <w:r w:rsidR="00107209">
                              <w:rPr>
                                <w:b/>
                                <w:szCs w:val="18"/>
                              </w:rPr>
                              <w:t>5</w:t>
                            </w:r>
                          </w:p>
                          <w:p w14:paraId="49A059CA" w14:textId="6EDB722C" w:rsidR="001406EC" w:rsidRPr="006162BC" w:rsidRDefault="001406EC" w:rsidP="00107209">
                            <w:pPr>
                              <w:pStyle w:val="BodyTextIndent"/>
                              <w:spacing w:line="220" w:lineRule="exact"/>
                              <w:ind w:left="0" w:firstLine="0"/>
                              <w:rPr>
                                <w:b/>
                                <w:szCs w:val="18"/>
                              </w:rPr>
                            </w:pPr>
                          </w:p>
                          <w:p w14:paraId="763F9409" w14:textId="53FE2A18" w:rsidR="001406EC" w:rsidRDefault="001406EC" w:rsidP="00C95CAE">
                            <w:pPr>
                              <w:pStyle w:val="BodyTextIndent"/>
                              <w:spacing w:line="220" w:lineRule="exact"/>
                              <w:rPr>
                                <w:b/>
                                <w:szCs w:val="18"/>
                              </w:rPr>
                            </w:pPr>
                            <w:r w:rsidRPr="006162BC">
                              <w:rPr>
                                <w:szCs w:val="18"/>
                              </w:rPr>
                              <w:t>•</w:t>
                            </w:r>
                            <w:r w:rsidRPr="006162BC">
                              <w:rPr>
                                <w:szCs w:val="18"/>
                              </w:rPr>
                              <w:tab/>
                            </w:r>
                            <w:r w:rsidRPr="00901ED7">
                              <w:rPr>
                                <w:szCs w:val="18"/>
                              </w:rPr>
                              <w:t>Community League B</w:t>
                            </w:r>
                            <w:r>
                              <w:rPr>
                                <w:szCs w:val="18"/>
                              </w:rPr>
                              <w:t>oard</w:t>
                            </w:r>
                            <w:r w:rsidRPr="006162BC">
                              <w:rPr>
                                <w:szCs w:val="18"/>
                              </w:rPr>
                              <w:t xml:space="preserve"> </w:t>
                            </w:r>
                            <w:r w:rsidRPr="006162BC">
                              <w:rPr>
                                <w:szCs w:val="18"/>
                              </w:rPr>
                              <w:br/>
                              <w:t>…</w:t>
                            </w:r>
                            <w:proofErr w:type="gramStart"/>
                            <w:r w:rsidRPr="006162BC">
                              <w:rPr>
                                <w:szCs w:val="18"/>
                              </w:rPr>
                              <w:t>….</w:t>
                            </w:r>
                            <w:r w:rsidR="00107209">
                              <w:rPr>
                                <w:szCs w:val="18"/>
                              </w:rPr>
                              <w:t>.</w:t>
                            </w:r>
                            <w:proofErr w:type="gramEnd"/>
                            <w:r w:rsidRPr="006162BC">
                              <w:rPr>
                                <w:szCs w:val="18"/>
                              </w:rPr>
                              <w:t>….</w:t>
                            </w:r>
                            <w:r w:rsidRPr="006162BC">
                              <w:rPr>
                                <w:b/>
                                <w:szCs w:val="18"/>
                              </w:rPr>
                              <w:t xml:space="preserve"> Page </w:t>
                            </w:r>
                            <w:r>
                              <w:rPr>
                                <w:b/>
                                <w:szCs w:val="18"/>
                              </w:rPr>
                              <w:t>6</w:t>
                            </w:r>
                          </w:p>
                          <w:p w14:paraId="64D9C26A" w14:textId="77777777" w:rsidR="001406EC" w:rsidRDefault="001406EC" w:rsidP="00365EB2">
                            <w:pPr>
                              <w:pStyle w:val="BodyTextIndent"/>
                              <w:spacing w:line="220" w:lineRule="exact"/>
                              <w:rPr>
                                <w:color w:val="FFFFFF"/>
                                <w:szCs w:val="18"/>
                              </w:rPr>
                            </w:pPr>
                          </w:p>
                          <w:p w14:paraId="110458F8" w14:textId="77777777" w:rsidR="001406EC" w:rsidRDefault="001406EC" w:rsidP="00365EB2">
                            <w:pPr>
                              <w:pStyle w:val="BodyTextIndent"/>
                              <w:spacing w:line="220" w:lineRule="exact"/>
                              <w:rPr>
                                <w:color w:val="FFFFFF"/>
                                <w:szCs w:val="18"/>
                              </w:rPr>
                            </w:pPr>
                          </w:p>
                          <w:p w14:paraId="6ED5CA41" w14:textId="33795C28" w:rsidR="001406EC" w:rsidRDefault="001406EC" w:rsidP="00365EB2">
                            <w:pPr>
                              <w:pStyle w:val="BodyTextIndent"/>
                              <w:spacing w:line="220" w:lineRule="exact"/>
                              <w:rPr>
                                <w:color w:val="FFFFFF"/>
                                <w:szCs w:val="18"/>
                              </w:rPr>
                            </w:pPr>
                          </w:p>
                          <w:p w14:paraId="1ABD073E" w14:textId="77777777" w:rsidR="001406EC" w:rsidRDefault="001406EC" w:rsidP="00365EB2">
                            <w:pPr>
                              <w:pStyle w:val="BodyTextIndent"/>
                              <w:spacing w:line="220" w:lineRule="exact"/>
                              <w:rPr>
                                <w:color w:val="FFFFFF"/>
                                <w:szCs w:val="18"/>
                              </w:rPr>
                            </w:pPr>
                          </w:p>
                          <w:p w14:paraId="60CB9117" w14:textId="77777777" w:rsidR="001406EC" w:rsidRPr="00512F9A" w:rsidRDefault="001406EC" w:rsidP="00326DAF">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2330" id="Text Box 9" o:spid="_x0000_s1033" type="#_x0000_t202" style="position:absolute;margin-left:35.15pt;margin-top:126pt;width:96.65pt;height:309.75pt;z-index:251483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" o:allowincell="f" filled="f" stroked="f">
                <v:textbox>
                  <w:txbxContent>
                    <w:p w14:paraId="1ADA12AA" w14:textId="77777777" w:rsidR="001406EC" w:rsidRPr="00DA6266" w:rsidRDefault="001406EC" w:rsidP="00692E44">
                      <w:pPr>
                        <w:pStyle w:val="Heading3"/>
                        <w:jc w:val="center"/>
                      </w:pPr>
                      <w:r w:rsidRPr="00DA6266">
                        <w:t>Contents</w:t>
                      </w:r>
                    </w:p>
                    <w:p w14:paraId="3B0ABDD4" w14:textId="77777777" w:rsidR="001406EC" w:rsidRPr="00DA6266" w:rsidRDefault="001406EC">
                      <w:pPr>
                        <w:rPr>
                          <w:szCs w:val="18"/>
                        </w:rPr>
                      </w:pPr>
                    </w:p>
                    <w:p w14:paraId="26213F17" w14:textId="64BC0BF9" w:rsidR="001406EC" w:rsidRPr="00DA6266" w:rsidRDefault="001406EC" w:rsidP="00033837">
                      <w:pPr>
                        <w:pStyle w:val="BodyTextIndent"/>
                        <w:tabs>
                          <w:tab w:val="clear" w:pos="180"/>
                        </w:tabs>
                        <w:spacing w:line="220" w:lineRule="exact"/>
                        <w:rPr>
                          <w:b/>
                          <w:szCs w:val="18"/>
                        </w:rPr>
                      </w:pPr>
                      <w:r w:rsidRPr="00DA6266">
                        <w:rPr>
                          <w:szCs w:val="18"/>
                        </w:rPr>
                        <w:t>•</w:t>
                      </w:r>
                      <w:r w:rsidRPr="00DA6266">
                        <w:rPr>
                          <w:szCs w:val="18"/>
                        </w:rPr>
                        <w:tab/>
                      </w:r>
                      <w:r w:rsidR="00107209">
                        <w:rPr>
                          <w:szCs w:val="18"/>
                        </w:rPr>
                        <w:t>City of Edmonton Relaunch Strategy</w:t>
                      </w:r>
                      <w:r w:rsidRPr="00DA6266">
                        <w:rPr>
                          <w:szCs w:val="18"/>
                        </w:rPr>
                        <w:t xml:space="preserve"> ……</w:t>
                      </w:r>
                      <w:r>
                        <w:rPr>
                          <w:szCs w:val="18"/>
                        </w:rPr>
                        <w:t>.</w:t>
                      </w:r>
                      <w:r w:rsidRPr="00DA6266">
                        <w:rPr>
                          <w:szCs w:val="18"/>
                        </w:rPr>
                        <w:t>……</w:t>
                      </w:r>
                      <w:r w:rsidRPr="00DA6266">
                        <w:rPr>
                          <w:b/>
                          <w:szCs w:val="18"/>
                        </w:rPr>
                        <w:t>Page 1</w:t>
                      </w:r>
                    </w:p>
                    <w:p w14:paraId="647E1D5C" w14:textId="77777777" w:rsidR="001406EC" w:rsidRPr="00DA6266" w:rsidRDefault="001406EC" w:rsidP="00AF6487">
                      <w:pPr>
                        <w:pStyle w:val="BodyTextIndent"/>
                        <w:spacing w:line="220" w:lineRule="exact"/>
                        <w:rPr>
                          <w:szCs w:val="18"/>
                        </w:rPr>
                      </w:pPr>
                    </w:p>
                    <w:p w14:paraId="6414B6AF" w14:textId="70752FE3" w:rsidR="001406EC" w:rsidRPr="006162BC" w:rsidRDefault="001406EC" w:rsidP="00774488">
                      <w:pPr>
                        <w:pStyle w:val="BodyTextIndent"/>
                        <w:spacing w:line="220" w:lineRule="exact"/>
                        <w:rPr>
                          <w:szCs w:val="18"/>
                        </w:rPr>
                      </w:pPr>
                      <w:r w:rsidRPr="005710BB">
                        <w:rPr>
                          <w:szCs w:val="18"/>
                        </w:rPr>
                        <w:t>•</w:t>
                      </w:r>
                      <w:r w:rsidRPr="005710BB">
                        <w:rPr>
                          <w:szCs w:val="18"/>
                        </w:rPr>
                        <w:tab/>
                      </w:r>
                      <w:r w:rsidR="00107209">
                        <w:rPr>
                          <w:szCs w:val="18"/>
                        </w:rPr>
                        <w:t>A Letter to the Community ….</w:t>
                      </w:r>
                      <w:r w:rsidR="00993016">
                        <w:rPr>
                          <w:szCs w:val="18"/>
                        </w:rPr>
                        <w:t>.</w:t>
                      </w:r>
                      <w:r w:rsidR="0095023A">
                        <w:rPr>
                          <w:szCs w:val="18"/>
                        </w:rPr>
                        <w:t>..</w:t>
                      </w:r>
                      <w:r w:rsidR="00107209">
                        <w:rPr>
                          <w:szCs w:val="18"/>
                        </w:rPr>
                        <w:t>........</w:t>
                      </w:r>
                      <w:r w:rsidRPr="005710BB">
                        <w:rPr>
                          <w:b/>
                          <w:szCs w:val="18"/>
                        </w:rPr>
                        <w:t>Page 2</w:t>
                      </w:r>
                      <w:r w:rsidRPr="006162BC">
                        <w:rPr>
                          <w:b/>
                          <w:szCs w:val="18"/>
                        </w:rPr>
                        <w:br/>
                      </w:r>
                    </w:p>
                    <w:p w14:paraId="2D5C9F5A" w14:textId="3FC89DC3" w:rsidR="001406EC" w:rsidRDefault="001406EC" w:rsidP="00C95CAE">
                      <w:pPr>
                        <w:pStyle w:val="BodyTextIndent"/>
                        <w:spacing w:line="220" w:lineRule="exact"/>
                        <w:ind w:left="142" w:hanging="142"/>
                        <w:rPr>
                          <w:szCs w:val="18"/>
                        </w:rPr>
                      </w:pPr>
                      <w:r w:rsidRPr="006162BC">
                        <w:rPr>
                          <w:szCs w:val="18"/>
                        </w:rPr>
                        <w:t>•</w:t>
                      </w:r>
                      <w:r w:rsidRPr="006162BC">
                        <w:rPr>
                          <w:szCs w:val="18"/>
                        </w:rPr>
                        <w:tab/>
                      </w:r>
                      <w:r w:rsidR="00107209">
                        <w:rPr>
                          <w:szCs w:val="18"/>
                        </w:rPr>
                        <w:t>Seniors Week</w:t>
                      </w:r>
                    </w:p>
                    <w:p w14:paraId="465E17A3" w14:textId="34DB6896" w:rsidR="001406EC" w:rsidRPr="006162BC" w:rsidRDefault="001406EC" w:rsidP="00C95CAE">
                      <w:pPr>
                        <w:pStyle w:val="BodyTextIndent"/>
                        <w:spacing w:line="220" w:lineRule="exact"/>
                        <w:ind w:left="142" w:hanging="142"/>
                        <w:rPr>
                          <w:szCs w:val="18"/>
                        </w:rPr>
                      </w:pPr>
                      <w:r>
                        <w:rPr>
                          <w:szCs w:val="18"/>
                        </w:rPr>
                        <w:t xml:space="preserve">    ……..</w:t>
                      </w:r>
                      <w:r w:rsidRPr="006162BC">
                        <w:rPr>
                          <w:szCs w:val="18"/>
                        </w:rPr>
                        <w:t>.</w:t>
                      </w:r>
                      <w:r>
                        <w:rPr>
                          <w:szCs w:val="18"/>
                        </w:rPr>
                        <w:t>...</w:t>
                      </w:r>
                      <w:r w:rsidRPr="006162BC">
                        <w:rPr>
                          <w:szCs w:val="18"/>
                        </w:rPr>
                        <w:t>..</w:t>
                      </w:r>
                      <w:r w:rsidRPr="006162BC">
                        <w:rPr>
                          <w:b/>
                          <w:szCs w:val="18"/>
                        </w:rPr>
                        <w:t xml:space="preserve">Page </w:t>
                      </w:r>
                      <w:r>
                        <w:rPr>
                          <w:b/>
                          <w:szCs w:val="18"/>
                        </w:rPr>
                        <w:t>3</w:t>
                      </w:r>
                    </w:p>
                    <w:p w14:paraId="6065ABFA" w14:textId="40BABDEE" w:rsidR="001406EC" w:rsidRPr="006162BC" w:rsidRDefault="001406EC" w:rsidP="00365EB2">
                      <w:pPr>
                        <w:pStyle w:val="BodyTextIndent"/>
                        <w:spacing w:line="220" w:lineRule="exact"/>
                        <w:rPr>
                          <w:szCs w:val="18"/>
                        </w:rPr>
                      </w:pPr>
                    </w:p>
                    <w:p w14:paraId="26D6F5DD" w14:textId="5ABB06BB" w:rsidR="001406EC" w:rsidRDefault="001406EC" w:rsidP="00C95CAE">
                      <w:pPr>
                        <w:pStyle w:val="BodyTextIndent"/>
                        <w:spacing w:line="220" w:lineRule="exact"/>
                        <w:rPr>
                          <w:b/>
                          <w:szCs w:val="18"/>
                        </w:rPr>
                      </w:pPr>
                      <w:r w:rsidRPr="006162BC">
                        <w:rPr>
                          <w:szCs w:val="18"/>
                        </w:rPr>
                        <w:t>•</w:t>
                      </w:r>
                      <w:r w:rsidRPr="006162BC">
                        <w:rPr>
                          <w:szCs w:val="18"/>
                        </w:rPr>
                        <w:tab/>
                      </w:r>
                      <w:r w:rsidR="00901ED7">
                        <w:rPr>
                          <w:szCs w:val="18"/>
                        </w:rPr>
                        <w:t>Bannerman in Action</w:t>
                      </w:r>
                      <w:r w:rsidR="00107209">
                        <w:rPr>
                          <w:szCs w:val="18"/>
                        </w:rPr>
                        <w:t xml:space="preserve"> (at a distance)</w:t>
                      </w:r>
                      <w:r w:rsidRPr="006162BC">
                        <w:rPr>
                          <w:szCs w:val="18"/>
                        </w:rPr>
                        <w:br/>
                      </w:r>
                      <w:r>
                        <w:rPr>
                          <w:szCs w:val="18"/>
                        </w:rPr>
                        <w:t>.…</w:t>
                      </w:r>
                      <w:proofErr w:type="gramStart"/>
                      <w:r w:rsidRPr="006162BC">
                        <w:rPr>
                          <w:szCs w:val="18"/>
                        </w:rPr>
                        <w:t>….</w:t>
                      </w:r>
                      <w:r w:rsidR="00107209">
                        <w:rPr>
                          <w:szCs w:val="18"/>
                        </w:rPr>
                        <w:t>.</w:t>
                      </w:r>
                      <w:proofErr w:type="gramEnd"/>
                      <w:r w:rsidRPr="006162BC">
                        <w:rPr>
                          <w:szCs w:val="18"/>
                        </w:rPr>
                        <w:t>….</w:t>
                      </w:r>
                      <w:r w:rsidRPr="006162BC">
                        <w:rPr>
                          <w:b/>
                          <w:szCs w:val="18"/>
                        </w:rPr>
                        <w:t xml:space="preserve"> Page </w:t>
                      </w:r>
                      <w:r w:rsidR="00107209">
                        <w:rPr>
                          <w:b/>
                          <w:szCs w:val="18"/>
                        </w:rPr>
                        <w:t>5</w:t>
                      </w:r>
                    </w:p>
                    <w:p w14:paraId="49A059CA" w14:textId="6EDB722C" w:rsidR="001406EC" w:rsidRPr="006162BC" w:rsidRDefault="001406EC" w:rsidP="00107209">
                      <w:pPr>
                        <w:pStyle w:val="BodyTextIndent"/>
                        <w:spacing w:line="220" w:lineRule="exact"/>
                        <w:ind w:left="0" w:firstLine="0"/>
                        <w:rPr>
                          <w:b/>
                          <w:szCs w:val="18"/>
                        </w:rPr>
                      </w:pPr>
                    </w:p>
                    <w:p w14:paraId="763F9409" w14:textId="53FE2A18" w:rsidR="001406EC" w:rsidRDefault="001406EC" w:rsidP="00C95CAE">
                      <w:pPr>
                        <w:pStyle w:val="BodyTextIndent"/>
                        <w:spacing w:line="220" w:lineRule="exact"/>
                        <w:rPr>
                          <w:b/>
                          <w:szCs w:val="18"/>
                        </w:rPr>
                      </w:pPr>
                      <w:r w:rsidRPr="006162BC">
                        <w:rPr>
                          <w:szCs w:val="18"/>
                        </w:rPr>
                        <w:t>•</w:t>
                      </w:r>
                      <w:r w:rsidRPr="006162BC">
                        <w:rPr>
                          <w:szCs w:val="18"/>
                        </w:rPr>
                        <w:tab/>
                      </w:r>
                      <w:r w:rsidRPr="00901ED7">
                        <w:rPr>
                          <w:szCs w:val="18"/>
                        </w:rPr>
                        <w:t>Community League B</w:t>
                      </w:r>
                      <w:r>
                        <w:rPr>
                          <w:szCs w:val="18"/>
                        </w:rPr>
                        <w:t>oard</w:t>
                      </w:r>
                      <w:r w:rsidRPr="006162BC">
                        <w:rPr>
                          <w:szCs w:val="18"/>
                        </w:rPr>
                        <w:t xml:space="preserve"> </w:t>
                      </w:r>
                      <w:r w:rsidRPr="006162BC">
                        <w:rPr>
                          <w:szCs w:val="18"/>
                        </w:rPr>
                        <w:br/>
                        <w:t>…</w:t>
                      </w:r>
                      <w:proofErr w:type="gramStart"/>
                      <w:r w:rsidRPr="006162BC">
                        <w:rPr>
                          <w:szCs w:val="18"/>
                        </w:rPr>
                        <w:t>….</w:t>
                      </w:r>
                      <w:r w:rsidR="00107209">
                        <w:rPr>
                          <w:szCs w:val="18"/>
                        </w:rPr>
                        <w:t>.</w:t>
                      </w:r>
                      <w:proofErr w:type="gramEnd"/>
                      <w:r w:rsidRPr="006162BC">
                        <w:rPr>
                          <w:szCs w:val="18"/>
                        </w:rPr>
                        <w:t>….</w:t>
                      </w:r>
                      <w:r w:rsidRPr="006162BC">
                        <w:rPr>
                          <w:b/>
                          <w:szCs w:val="18"/>
                        </w:rPr>
                        <w:t xml:space="preserve"> Page </w:t>
                      </w:r>
                      <w:r>
                        <w:rPr>
                          <w:b/>
                          <w:szCs w:val="18"/>
                        </w:rPr>
                        <w:t>6</w:t>
                      </w:r>
                    </w:p>
                    <w:p w14:paraId="64D9C26A" w14:textId="77777777" w:rsidR="001406EC" w:rsidRDefault="001406EC" w:rsidP="00365EB2">
                      <w:pPr>
                        <w:pStyle w:val="BodyTextIndent"/>
                        <w:spacing w:line="220" w:lineRule="exact"/>
                        <w:rPr>
                          <w:color w:val="FFFFFF"/>
                          <w:szCs w:val="18"/>
                        </w:rPr>
                      </w:pPr>
                    </w:p>
                    <w:p w14:paraId="110458F8" w14:textId="77777777" w:rsidR="001406EC" w:rsidRDefault="001406EC" w:rsidP="00365EB2">
                      <w:pPr>
                        <w:pStyle w:val="BodyTextIndent"/>
                        <w:spacing w:line="220" w:lineRule="exact"/>
                        <w:rPr>
                          <w:color w:val="FFFFFF"/>
                          <w:szCs w:val="18"/>
                        </w:rPr>
                      </w:pPr>
                    </w:p>
                    <w:p w14:paraId="6ED5CA41" w14:textId="33795C28" w:rsidR="001406EC" w:rsidRDefault="001406EC" w:rsidP="00365EB2">
                      <w:pPr>
                        <w:pStyle w:val="BodyTextIndent"/>
                        <w:spacing w:line="220" w:lineRule="exact"/>
                        <w:rPr>
                          <w:color w:val="FFFFFF"/>
                          <w:szCs w:val="18"/>
                        </w:rPr>
                      </w:pPr>
                    </w:p>
                    <w:p w14:paraId="1ABD073E" w14:textId="77777777" w:rsidR="001406EC" w:rsidRDefault="001406EC" w:rsidP="00365EB2">
                      <w:pPr>
                        <w:pStyle w:val="BodyTextIndent"/>
                        <w:spacing w:line="220" w:lineRule="exact"/>
                        <w:rPr>
                          <w:color w:val="FFFFFF"/>
                          <w:szCs w:val="18"/>
                        </w:rPr>
                      </w:pPr>
                    </w:p>
                    <w:p w14:paraId="60CB9117" w14:textId="77777777" w:rsidR="001406EC" w:rsidRPr="00512F9A" w:rsidRDefault="001406EC" w:rsidP="00326DAF">
                      <w:pPr>
                        <w:pStyle w:val="BodyTextIndent"/>
                        <w:spacing w:line="220" w:lineRule="exact"/>
                        <w:rPr>
                          <w:color w:val="FFFFFF"/>
                          <w:szCs w:val="18"/>
                        </w:rPr>
                      </w:pPr>
                    </w:p>
                  </w:txbxContent>
                </v:textbox>
                <w10:wrap anchorx="page" anchory="page"/>
              </v:shape>
            </w:pict>
          </mc:Fallback>
        </mc:AlternateContent>
      </w:r>
    </w:p>
    <w:p w14:paraId="09518DE4" w14:textId="0362EDC5" w:rsidR="00A51BCD" w:rsidRDefault="00A51BCD">
      <w:pPr>
        <w:rPr>
          <w:noProof/>
        </w:rPr>
      </w:pPr>
    </w:p>
    <w:p w14:paraId="1A7E995C" w14:textId="0A328602" w:rsidR="00FA4A0B" w:rsidRDefault="00FA4A0B">
      <w:pPr>
        <w:rPr>
          <w:noProof/>
        </w:rPr>
      </w:pPr>
    </w:p>
    <w:p w14:paraId="48824072" w14:textId="612C75B1" w:rsidR="00687515" w:rsidRDefault="00687515">
      <w:pPr>
        <w:rPr>
          <w:noProof/>
        </w:rPr>
      </w:pPr>
    </w:p>
    <w:p w14:paraId="43490D8A" w14:textId="2EEFF659" w:rsidR="00B70AA9" w:rsidRDefault="00B70AA9">
      <w:pPr>
        <w:rPr>
          <w:noProof/>
        </w:rPr>
      </w:pPr>
    </w:p>
    <w:p w14:paraId="00973327" w14:textId="3A7923AC" w:rsidR="00352827" w:rsidRDefault="00352827">
      <w:pPr>
        <w:rPr>
          <w:noProof/>
        </w:rPr>
      </w:pPr>
    </w:p>
    <w:p w14:paraId="2EC5BB26" w14:textId="368D2F3A" w:rsidR="0056781E" w:rsidRDefault="0056781E">
      <w:pPr>
        <w:rPr>
          <w:noProof/>
        </w:rPr>
      </w:pPr>
    </w:p>
    <w:p w14:paraId="031B57D0" w14:textId="7101BADF" w:rsidR="00E24B74" w:rsidRDefault="00E24B74">
      <w:pPr>
        <w:rPr>
          <w:noProof/>
        </w:rPr>
      </w:pPr>
    </w:p>
    <w:p w14:paraId="54C59696" w14:textId="38E5D3AD" w:rsidR="00E24B74" w:rsidRDefault="00E24B74">
      <w:pPr>
        <w:rPr>
          <w:noProof/>
        </w:rPr>
      </w:pPr>
    </w:p>
    <w:p w14:paraId="6971944F" w14:textId="4660D330" w:rsidR="005C2BB1" w:rsidRDefault="005C2BB1">
      <w:pPr>
        <w:rPr>
          <w:noProof/>
        </w:rPr>
      </w:pPr>
    </w:p>
    <w:p w14:paraId="47061046" w14:textId="528FB314" w:rsidR="0036592B" w:rsidRDefault="0036592B">
      <w:pPr>
        <w:rPr>
          <w:noProof/>
          <w:lang w:val="en-CA" w:eastAsia="en-CA"/>
        </w:rPr>
      </w:pPr>
    </w:p>
    <w:p w14:paraId="2D4461C3" w14:textId="2A20D340" w:rsidR="00A40E7A" w:rsidRDefault="00A40E7A">
      <w:pPr>
        <w:rPr>
          <w:noProof/>
        </w:rPr>
      </w:pPr>
    </w:p>
    <w:p w14:paraId="23F2C97B" w14:textId="7F75A0E3" w:rsidR="008557A0" w:rsidRDefault="008557A0">
      <w:pPr>
        <w:rPr>
          <w:noProof/>
        </w:rPr>
      </w:pPr>
    </w:p>
    <w:p w14:paraId="735CE914" w14:textId="42875E09" w:rsidR="00E841AB" w:rsidRDefault="00E36330">
      <w:pPr>
        <w:rPr>
          <w:noProof/>
        </w:rPr>
      </w:pPr>
      <w:r>
        <w:rPr>
          <w:rFonts w:ascii="Times New Roman" w:eastAsia="Times" w:hAnsi="Times New Roman"/>
          <w:noProof/>
          <w:szCs w:val="24"/>
          <w:lang w:val="en-CA" w:eastAsia="en-CA"/>
        </w:rPr>
        <mc:AlternateContent>
          <mc:Choice Requires="wps">
            <w:drawing>
              <wp:anchor distT="0" distB="0" distL="114300" distR="114300" simplePos="0" relativeHeight="252728832" behindDoc="0" locked="0" layoutInCell="1" allowOverlap="1" wp14:anchorId="17049C42" wp14:editId="42CCC1A3">
                <wp:simplePos x="0" y="0"/>
                <wp:positionH relativeFrom="column">
                  <wp:posOffset>763905</wp:posOffset>
                </wp:positionH>
                <wp:positionV relativeFrom="paragraph">
                  <wp:posOffset>45720</wp:posOffset>
                </wp:positionV>
                <wp:extent cx="818515" cy="32893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818515"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2EFE3" w14:textId="55742075" w:rsidR="00901ED7" w:rsidRPr="0028474D" w:rsidRDefault="00E36330" w:rsidP="00901ED7">
                            <w:pPr>
                              <w:jc w:val="center"/>
                              <w:rPr>
                                <w:rFonts w:ascii="Cooper Black" w:hAnsi="Cooper Black"/>
                                <w:sz w:val="14"/>
                                <w:szCs w:val="12"/>
                                <w:lang w:val="en-CA"/>
                              </w:rPr>
                            </w:pPr>
                            <w:r>
                              <w:rPr>
                                <w:rFonts w:ascii="Cooper Black" w:hAnsi="Cooper Black"/>
                                <w:sz w:val="14"/>
                                <w:szCs w:val="12"/>
                                <w:lang w:val="en-CA"/>
                              </w:rPr>
                              <w:t>Father’s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9C42" id="Text Box 241" o:spid="_x0000_s1034" type="#_x0000_t202" style="position:absolute;margin-left:60.15pt;margin-top:3.6pt;width:64.45pt;height:25.9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" filled="f" stroked="f" strokeweight=".5pt">
                <v:textbox>
                  <w:txbxContent>
                    <w:p w14:paraId="7312EFE3" w14:textId="55742075" w:rsidR="00901ED7" w:rsidRPr="0028474D" w:rsidRDefault="00E36330" w:rsidP="00901ED7">
                      <w:pPr>
                        <w:jc w:val="center"/>
                        <w:rPr>
                          <w:rFonts w:ascii="Cooper Black" w:hAnsi="Cooper Black"/>
                          <w:sz w:val="14"/>
                          <w:szCs w:val="12"/>
                          <w:lang w:val="en-CA"/>
                        </w:rPr>
                      </w:pPr>
                      <w:r>
                        <w:rPr>
                          <w:rFonts w:ascii="Cooper Black" w:hAnsi="Cooper Black"/>
                          <w:sz w:val="14"/>
                          <w:szCs w:val="12"/>
                          <w:lang w:val="en-CA"/>
                        </w:rPr>
                        <w:t>Father’s Day</w:t>
                      </w:r>
                    </w:p>
                  </w:txbxContent>
                </v:textbox>
              </v:shape>
            </w:pict>
          </mc:Fallback>
        </mc:AlternateContent>
      </w:r>
    </w:p>
    <w:p w14:paraId="1FA4C661" w14:textId="2BE670EF" w:rsidR="00B907FD" w:rsidRDefault="00B907FD" w:rsidP="00093B29">
      <w:pPr>
        <w:ind w:left="2268"/>
        <w:rPr>
          <w:noProof/>
        </w:rPr>
      </w:pPr>
    </w:p>
    <w:p w14:paraId="2A7A61E6" w14:textId="3FEDED66" w:rsidR="006D2007" w:rsidRDefault="00DD56C4" w:rsidP="00093B29">
      <w:pPr>
        <w:ind w:left="2268"/>
        <w:rPr>
          <w:noProof/>
        </w:rPr>
      </w:pPr>
      <w:r>
        <w:rPr>
          <w:sz w:val="12"/>
          <w:lang w:val="en-CA"/>
        </w:rPr>
        <w:t>`</w:t>
      </w:r>
    </w:p>
    <w:p w14:paraId="7ED0A22A" w14:textId="418D26A3" w:rsidR="00205F84" w:rsidRDefault="00205F84" w:rsidP="00093B29">
      <w:pPr>
        <w:ind w:left="2268"/>
        <w:rPr>
          <w:noProof/>
        </w:rPr>
      </w:pPr>
    </w:p>
    <w:p w14:paraId="7FED8ED3" w14:textId="5F10052B" w:rsidR="0002752B" w:rsidRPr="0002752B" w:rsidRDefault="00107209" w:rsidP="0002752B">
      <w:pPr>
        <w:rPr>
          <w:noProof/>
        </w:rPr>
      </w:pPr>
      <w:r>
        <w:rPr>
          <w:noProof/>
        </w:rPr>
        <w:drawing>
          <wp:anchor distT="0" distB="0" distL="114300" distR="114300" simplePos="0" relativeHeight="252788224" behindDoc="0" locked="0" layoutInCell="1" allowOverlap="1" wp14:anchorId="72AB6C5E" wp14:editId="696E9109">
            <wp:simplePos x="0" y="0"/>
            <wp:positionH relativeFrom="column">
              <wp:posOffset>-251872</wp:posOffset>
            </wp:positionH>
            <wp:positionV relativeFrom="paragraph">
              <wp:posOffset>279487</wp:posOffset>
            </wp:positionV>
            <wp:extent cx="6753172" cy="4225158"/>
            <wp:effectExtent l="0" t="0" r="0" b="44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53172" cy="4225158"/>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AB">
        <w:rPr>
          <w:noProof/>
        </w:rPr>
        <w:br w:type="page"/>
      </w:r>
      <w:bookmarkStart w:id="2" w:name="_89zqqffgis16" w:colFirst="0" w:colLast="0"/>
      <w:bookmarkEnd w:id="2"/>
    </w:p>
    <w:p w14:paraId="0116BCE1" w14:textId="77777777" w:rsidR="00913842" w:rsidRDefault="00913842" w:rsidP="00913842">
      <w:pPr>
        <w:pStyle w:val="Title"/>
        <w:ind w:left="-180" w:right="-900"/>
        <w:rPr>
          <w:rFonts w:ascii="Allura" w:eastAsia="Allura" w:hAnsi="Allura" w:cs="Allura"/>
          <w:b/>
          <w:sz w:val="60"/>
          <w:szCs w:val="60"/>
          <w:lang w:val="en" w:eastAsia="en-CA"/>
        </w:rPr>
      </w:pPr>
      <w:r w:rsidRPr="005C2FA0">
        <w:rPr>
          <w:noProof/>
          <w:sz w:val="22"/>
          <w:szCs w:val="18"/>
          <w:lang w:val="en-CA" w:eastAsia="en-CA"/>
        </w:rPr>
        <w:lastRenderedPageBreak/>
        <mc:AlternateContent>
          <mc:Choice Requires="wps">
            <w:drawing>
              <wp:anchor distT="0" distB="0" distL="114300" distR="114300" simplePos="0" relativeHeight="252738048" behindDoc="0" locked="0" layoutInCell="1" allowOverlap="1" wp14:anchorId="0998D9A2" wp14:editId="1CC5FA5D">
                <wp:simplePos x="0" y="0"/>
                <wp:positionH relativeFrom="column">
                  <wp:posOffset>5331888</wp:posOffset>
                </wp:positionH>
                <wp:positionV relativeFrom="paragraph">
                  <wp:posOffset>-87852</wp:posOffset>
                </wp:positionV>
                <wp:extent cx="1248071" cy="334630"/>
                <wp:effectExtent l="0" t="0" r="9525" b="8890"/>
                <wp:wrapNone/>
                <wp:docPr id="3219" name="Text Box 3219"/>
                <wp:cNvGraphicFramePr/>
                <a:graphic xmlns:a="http://schemas.openxmlformats.org/drawingml/2006/main">
                  <a:graphicData uri="http://schemas.microsoft.com/office/word/2010/wordprocessingShape">
                    <wps:wsp>
                      <wps:cNvSpPr txBox="1"/>
                      <wps:spPr>
                        <a:xfrm>
                          <a:off x="0" y="0"/>
                          <a:ext cx="1248071" cy="334630"/>
                        </a:xfrm>
                        <a:prstGeom prst="rect">
                          <a:avLst/>
                        </a:prstGeom>
                        <a:solidFill>
                          <a:srgbClr val="DEDEDE"/>
                        </a:solidFill>
                        <a:ln w="6350">
                          <a:noFill/>
                        </a:ln>
                        <a:effectLst/>
                      </wps:spPr>
                      <wps:txbx>
                        <w:txbxContent>
                          <w:p w14:paraId="0D4DBC32" w14:textId="6EA2ED21" w:rsidR="00D22B07" w:rsidRPr="007E7507" w:rsidRDefault="00D22B07" w:rsidP="00D22B07">
                            <w:pPr>
                              <w:pStyle w:val="Heading2"/>
                              <w:rPr>
                                <w:color w:val="FFFFFF" w:themeColor="background1"/>
                                <w:lang w:val="en-CA"/>
                              </w:rPr>
                            </w:pPr>
                            <w:r>
                              <w:rPr>
                                <w:color w:val="FFFFFF" w:themeColor="background1"/>
                                <w:lang w:val="en-CA"/>
                              </w:rPr>
                              <w:t xml:space="preserve">Page </w:t>
                            </w:r>
                            <w:r w:rsidR="00913842">
                              <w:rPr>
                                <w:color w:val="FFFFFF" w:themeColor="background1"/>
                                <w:lang w:val="en-CA"/>
                              </w:rPr>
                              <w:t>2</w:t>
                            </w:r>
                            <w:r>
                              <w:rPr>
                                <w:color w:val="FFFFFF" w:themeColor="background1"/>
                                <w:lang w:val="en-CA"/>
                              </w:rPr>
                              <w:t xml:space="preserve">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8D9A2" id="Text Box 3219" o:spid="_x0000_s1035" type="#_x0000_t202" style="position:absolute;left:0;text-align:left;margin-left:419.85pt;margin-top:-6.9pt;width:98.25pt;height:26.35pt;z-index:25273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" fillcolor="#dedede" stroked="f" strokeweight=".5pt">
                <v:textbox>
                  <w:txbxContent>
                    <w:p w14:paraId="0D4DBC32" w14:textId="6EA2ED21" w:rsidR="00D22B07" w:rsidRPr="007E7507" w:rsidRDefault="00D22B07" w:rsidP="00D22B07">
                      <w:pPr>
                        <w:pStyle w:val="Heading2"/>
                        <w:rPr>
                          <w:color w:val="FFFFFF" w:themeColor="background1"/>
                          <w:lang w:val="en-CA"/>
                        </w:rPr>
                      </w:pPr>
                      <w:r>
                        <w:rPr>
                          <w:color w:val="FFFFFF" w:themeColor="background1"/>
                          <w:lang w:val="en-CA"/>
                        </w:rPr>
                        <w:t xml:space="preserve">Page </w:t>
                      </w:r>
                      <w:r w:rsidR="00913842">
                        <w:rPr>
                          <w:color w:val="FFFFFF" w:themeColor="background1"/>
                          <w:lang w:val="en-CA"/>
                        </w:rPr>
                        <w:t>2</w:t>
                      </w:r>
                      <w:r>
                        <w:rPr>
                          <w:color w:val="FFFFFF" w:themeColor="background1"/>
                          <w:lang w:val="en-CA"/>
                        </w:rPr>
                        <w:t xml:space="preserve"> of 6</w:t>
                      </w:r>
                    </w:p>
                  </w:txbxContent>
                </v:textbox>
              </v:shape>
            </w:pict>
          </mc:Fallback>
        </mc:AlternateContent>
      </w:r>
      <w:bookmarkStart w:id="3" w:name="_tpqfbuupya6r"/>
      <w:bookmarkEnd w:id="3"/>
      <w:r>
        <w:rPr>
          <w:rFonts w:ascii="Allura" w:eastAsia="Allura" w:hAnsi="Allura" w:cs="Allura"/>
          <w:b/>
          <w:sz w:val="60"/>
          <w:szCs w:val="60"/>
        </w:rPr>
        <w:t>To the Community That Cares:</w:t>
      </w:r>
    </w:p>
    <w:p w14:paraId="6058A3F5" w14:textId="77777777" w:rsidR="00913842" w:rsidRDefault="00913842" w:rsidP="00913842">
      <w:pPr>
        <w:ind w:left="-180" w:right="-900"/>
        <w:rPr>
          <w:rFonts w:eastAsia="Arial" w:cs="Arial"/>
          <w:sz w:val="22"/>
          <w:szCs w:val="22"/>
        </w:rPr>
      </w:pPr>
    </w:p>
    <w:p w14:paraId="4396CBE4" w14:textId="77777777" w:rsidR="00913842" w:rsidRDefault="00913842" w:rsidP="00913842">
      <w:pPr>
        <w:ind w:left="-180" w:right="-900"/>
      </w:pPr>
      <w:r>
        <w:t>You don’t have to look very far past your own backyard to see signs of hope and resiliency, even when faced with a worldwide pandemic. Bannerman Community and everyone who is a part of it has shown time and time again that we care about our neighbours. Our gratitude for our neighbours at this time is immense and we want to capture just a small part of what we’ve seen over the last few months:</w:t>
      </w:r>
    </w:p>
    <w:p w14:paraId="0B18BFA0" w14:textId="66BA0DBF" w:rsidR="00913842" w:rsidRDefault="00913842" w:rsidP="00913842">
      <w:pPr>
        <w:pStyle w:val="Heading1"/>
        <w:ind w:left="-180" w:right="-900"/>
      </w:pPr>
      <w:bookmarkStart w:id="4" w:name="_46gk5hwgz5ye"/>
      <w:bookmarkEnd w:id="4"/>
      <w:r>
        <w:t>Bannerman School Gives Back</w:t>
      </w:r>
      <w:r>
        <w:rPr>
          <w:noProof/>
        </w:rPr>
        <w:drawing>
          <wp:anchor distT="114300" distB="114300" distL="114300" distR="114300" simplePos="0" relativeHeight="252776960" behindDoc="0" locked="0" layoutInCell="1" allowOverlap="1" wp14:anchorId="77A36320" wp14:editId="72228225">
            <wp:simplePos x="0" y="0"/>
            <wp:positionH relativeFrom="column">
              <wp:posOffset>3143250</wp:posOffset>
            </wp:positionH>
            <wp:positionV relativeFrom="paragraph">
              <wp:posOffset>209550</wp:posOffset>
            </wp:positionV>
            <wp:extent cx="3190875" cy="2395855"/>
            <wp:effectExtent l="0" t="0" r="9525" b="444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395855"/>
                    </a:xfrm>
                    <a:prstGeom prst="rect">
                      <a:avLst/>
                    </a:prstGeom>
                    <a:noFill/>
                  </pic:spPr>
                </pic:pic>
              </a:graphicData>
            </a:graphic>
            <wp14:sizeRelH relativeFrom="page">
              <wp14:pctWidth>0</wp14:pctWidth>
            </wp14:sizeRelH>
            <wp14:sizeRelV relativeFrom="page">
              <wp14:pctHeight>0</wp14:pctHeight>
            </wp14:sizeRelV>
          </wp:anchor>
        </w:drawing>
      </w:r>
    </w:p>
    <w:p w14:paraId="4F7C0FC7" w14:textId="77777777" w:rsidR="00913842" w:rsidRDefault="00913842" w:rsidP="00913842">
      <w:pPr>
        <w:sectPr w:rsidR="00913842" w:rsidSect="00913842">
          <w:type w:val="continuous"/>
          <w:pgSz w:w="12240" w:h="15840"/>
          <w:pgMar w:top="360" w:right="1440" w:bottom="180" w:left="1440" w:header="720" w:footer="720" w:gutter="0"/>
          <w:pgNumType w:start="1"/>
          <w:cols w:space="720"/>
        </w:sectPr>
      </w:pPr>
    </w:p>
    <w:p w14:paraId="6576170A" w14:textId="77777777" w:rsidR="00913842" w:rsidRDefault="00913842" w:rsidP="00913842">
      <w:pPr>
        <w:ind w:left="-180" w:right="-900"/>
      </w:pPr>
      <w:r>
        <w:t xml:space="preserve">The Bannerman Elementary School, Principal Tara Copeman and her staff, has been a central point of healing and connection that has gone above and beyond their call to duty as educators. When schools were shut down for the remainder of the school year, Ms. Copeman strategized around ensuring that vulnerable families with children enrolled in the school were given food hampers - an initiative that continues even today on a weekly basis. Ms. Copeman says "In September, when these kids come back…they know that we never left them." The number of community partners who have volunteered and donated resources and time to keep this program is truly a heartwarming moment within our own backyard. </w:t>
      </w:r>
    </w:p>
    <w:p w14:paraId="7E5EBAFD" w14:textId="77777777" w:rsidR="00913842" w:rsidRDefault="00913842" w:rsidP="00913842">
      <w:pPr>
        <w:sectPr w:rsidR="00913842">
          <w:type w:val="continuous"/>
          <w:pgSz w:w="12240" w:h="15840"/>
          <w:pgMar w:top="360" w:right="1440" w:bottom="180" w:left="1440" w:header="720" w:footer="720" w:gutter="0"/>
          <w:cols w:space="720"/>
        </w:sectPr>
      </w:pPr>
    </w:p>
    <w:p w14:paraId="13386C61" w14:textId="6B1F014E" w:rsidR="00913842" w:rsidRDefault="00913842" w:rsidP="00913842">
      <w:pPr>
        <w:pStyle w:val="Heading1"/>
        <w:ind w:left="-180" w:right="-900"/>
      </w:pPr>
      <w:bookmarkStart w:id="5" w:name="_akqgwmb42z6f"/>
      <w:bookmarkEnd w:id="5"/>
      <w:r>
        <w:t>Appreciating Bannerman’s Moms</w:t>
      </w:r>
      <w:r>
        <w:rPr>
          <w:noProof/>
        </w:rPr>
        <w:drawing>
          <wp:anchor distT="114300" distB="114300" distL="114300" distR="114300" simplePos="0" relativeHeight="252777984" behindDoc="0" locked="0" layoutInCell="1" allowOverlap="1" wp14:anchorId="521EC274" wp14:editId="30E7C6C5">
            <wp:simplePos x="0" y="0"/>
            <wp:positionH relativeFrom="column">
              <wp:posOffset>3138805</wp:posOffset>
            </wp:positionH>
            <wp:positionV relativeFrom="paragraph">
              <wp:posOffset>133350</wp:posOffset>
            </wp:positionV>
            <wp:extent cx="3176270" cy="2700655"/>
            <wp:effectExtent l="0" t="0" r="5080" b="444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76270" cy="2700655"/>
                    </a:xfrm>
                    <a:prstGeom prst="rect">
                      <a:avLst/>
                    </a:prstGeom>
                    <a:noFill/>
                  </pic:spPr>
                </pic:pic>
              </a:graphicData>
            </a:graphic>
            <wp14:sizeRelH relativeFrom="page">
              <wp14:pctWidth>0</wp14:pctWidth>
            </wp14:sizeRelH>
            <wp14:sizeRelV relativeFrom="page">
              <wp14:pctHeight>0</wp14:pctHeight>
            </wp14:sizeRelV>
          </wp:anchor>
        </w:drawing>
      </w:r>
    </w:p>
    <w:p w14:paraId="76A29170" w14:textId="77777777" w:rsidR="00913842" w:rsidRDefault="00913842" w:rsidP="00913842">
      <w:pPr>
        <w:sectPr w:rsidR="00913842">
          <w:type w:val="continuous"/>
          <w:pgSz w:w="12240" w:h="15840"/>
          <w:pgMar w:top="360" w:right="1440" w:bottom="180" w:left="1440" w:header="720" w:footer="720" w:gutter="0"/>
          <w:cols w:space="720"/>
        </w:sectPr>
      </w:pPr>
    </w:p>
    <w:p w14:paraId="55B26B79" w14:textId="77777777" w:rsidR="00913842" w:rsidRDefault="00913842" w:rsidP="00913842">
      <w:pPr>
        <w:ind w:left="-180" w:right="-900"/>
      </w:pPr>
      <w:r>
        <w:t xml:space="preserve">While our second annual Mother’s Day tea was cancelled this year, our team strategized about how we might still spread joy for our mothers who help the </w:t>
      </w:r>
      <w:proofErr w:type="spellStart"/>
      <w:r>
        <w:t>neighbourhood’s</w:t>
      </w:r>
      <w:proofErr w:type="spellEnd"/>
      <w:r>
        <w:t xml:space="preserve"> children become a shining light in our community. We organized a floral delivery and saw an overwhelming response of 45 orders to put a smile on Mom’s face! We are grateful for the following volunteers:</w:t>
      </w:r>
    </w:p>
    <w:p w14:paraId="38D1EF7A" w14:textId="77777777" w:rsidR="00913842" w:rsidRDefault="00913842" w:rsidP="00913842">
      <w:pPr>
        <w:sectPr w:rsidR="00913842">
          <w:type w:val="continuous"/>
          <w:pgSz w:w="12240" w:h="15840"/>
          <w:pgMar w:top="360" w:right="1440" w:bottom="180" w:left="1440" w:header="720" w:footer="720" w:gutter="0"/>
          <w:cols w:space="720"/>
        </w:sectPr>
      </w:pPr>
    </w:p>
    <w:p w14:paraId="68DCF216" w14:textId="77777777" w:rsidR="00913842" w:rsidRDefault="00913842" w:rsidP="00913842">
      <w:pPr>
        <w:ind w:left="-180" w:right="-900"/>
      </w:pPr>
    </w:p>
    <w:p w14:paraId="7F401CDD" w14:textId="77777777" w:rsidR="00913842" w:rsidRDefault="00913842" w:rsidP="00913842">
      <w:pPr>
        <w:ind w:left="-180" w:right="-900"/>
      </w:pPr>
    </w:p>
    <w:p w14:paraId="59A0598C" w14:textId="77777777" w:rsidR="00913842" w:rsidRDefault="00913842" w:rsidP="00913842">
      <w:pPr>
        <w:sectPr w:rsidR="00913842">
          <w:type w:val="continuous"/>
          <w:pgSz w:w="12240" w:h="15840"/>
          <w:pgMar w:top="360" w:right="1440" w:bottom="180" w:left="1440" w:header="720" w:footer="720" w:gutter="0"/>
          <w:cols w:num="2" w:space="720" w:equalWidth="0">
            <w:col w:w="4320" w:space="720"/>
            <w:col w:w="4320"/>
          </w:cols>
        </w:sectPr>
      </w:pPr>
    </w:p>
    <w:p w14:paraId="77983516" w14:textId="77777777" w:rsidR="00913842" w:rsidRDefault="00913842" w:rsidP="00913842">
      <w:pPr>
        <w:numPr>
          <w:ilvl w:val="0"/>
          <w:numId w:val="31"/>
        </w:numPr>
        <w:spacing w:line="276" w:lineRule="auto"/>
        <w:ind w:left="-180" w:right="-900" w:firstLine="0"/>
        <w:rPr>
          <w:sz w:val="21"/>
          <w:szCs w:val="21"/>
        </w:rPr>
      </w:pPr>
      <w:r>
        <w:rPr>
          <w:sz w:val="21"/>
          <w:szCs w:val="21"/>
        </w:rPr>
        <w:t>Tamara - event organizer</w:t>
      </w:r>
    </w:p>
    <w:p w14:paraId="2539760B" w14:textId="77777777" w:rsidR="00913842" w:rsidRDefault="00913842" w:rsidP="00913842">
      <w:pPr>
        <w:numPr>
          <w:ilvl w:val="0"/>
          <w:numId w:val="31"/>
        </w:numPr>
        <w:spacing w:line="276" w:lineRule="auto"/>
        <w:ind w:left="-180" w:right="-900" w:firstLine="0"/>
        <w:rPr>
          <w:sz w:val="21"/>
          <w:szCs w:val="21"/>
        </w:rPr>
      </w:pPr>
      <w:r>
        <w:rPr>
          <w:sz w:val="21"/>
          <w:szCs w:val="21"/>
        </w:rPr>
        <w:t>Linda - event organizer</w:t>
      </w:r>
    </w:p>
    <w:p w14:paraId="287250F3" w14:textId="77777777" w:rsidR="00913842" w:rsidRDefault="00913842" w:rsidP="00913842">
      <w:pPr>
        <w:numPr>
          <w:ilvl w:val="0"/>
          <w:numId w:val="31"/>
        </w:numPr>
        <w:spacing w:line="276" w:lineRule="auto"/>
        <w:ind w:left="-180" w:right="-900" w:firstLine="0"/>
        <w:rPr>
          <w:sz w:val="21"/>
          <w:szCs w:val="21"/>
        </w:rPr>
      </w:pPr>
      <w:r>
        <w:rPr>
          <w:sz w:val="21"/>
          <w:szCs w:val="21"/>
        </w:rPr>
        <w:t>Marian</w:t>
      </w:r>
    </w:p>
    <w:p w14:paraId="449842A8" w14:textId="77777777" w:rsidR="00913842" w:rsidRDefault="00913842" w:rsidP="00913842">
      <w:pPr>
        <w:numPr>
          <w:ilvl w:val="0"/>
          <w:numId w:val="31"/>
        </w:numPr>
        <w:spacing w:line="276" w:lineRule="auto"/>
        <w:ind w:left="-180" w:right="-900" w:firstLine="0"/>
        <w:rPr>
          <w:sz w:val="21"/>
          <w:szCs w:val="21"/>
        </w:rPr>
      </w:pPr>
      <w:r>
        <w:rPr>
          <w:sz w:val="21"/>
          <w:szCs w:val="21"/>
        </w:rPr>
        <w:t>Maureen</w:t>
      </w:r>
    </w:p>
    <w:p w14:paraId="204212B5" w14:textId="77777777" w:rsidR="00913842" w:rsidRDefault="00913842" w:rsidP="00913842">
      <w:pPr>
        <w:numPr>
          <w:ilvl w:val="0"/>
          <w:numId w:val="31"/>
        </w:numPr>
        <w:spacing w:line="276" w:lineRule="auto"/>
        <w:ind w:left="-180" w:right="-900" w:firstLine="0"/>
        <w:rPr>
          <w:sz w:val="21"/>
          <w:szCs w:val="21"/>
        </w:rPr>
      </w:pPr>
      <w:r>
        <w:rPr>
          <w:sz w:val="21"/>
          <w:szCs w:val="21"/>
        </w:rPr>
        <w:t>Rick</w:t>
      </w:r>
    </w:p>
    <w:p w14:paraId="21D45DE8" w14:textId="291899FC" w:rsidR="00913842" w:rsidRDefault="00913842" w:rsidP="00913842">
      <w:pPr>
        <w:numPr>
          <w:ilvl w:val="0"/>
          <w:numId w:val="31"/>
        </w:numPr>
        <w:spacing w:line="276" w:lineRule="auto"/>
        <w:ind w:left="-180" w:right="-900" w:firstLine="0"/>
        <w:rPr>
          <w:sz w:val="21"/>
          <w:szCs w:val="21"/>
        </w:rPr>
      </w:pPr>
      <w:r>
        <w:rPr>
          <w:sz w:val="21"/>
          <w:szCs w:val="21"/>
        </w:rPr>
        <w:t>Jillanne</w:t>
      </w:r>
    </w:p>
    <w:p w14:paraId="142E9059" w14:textId="77777777" w:rsidR="00913842" w:rsidRDefault="00913842" w:rsidP="00913842">
      <w:pPr>
        <w:numPr>
          <w:ilvl w:val="0"/>
          <w:numId w:val="31"/>
        </w:numPr>
        <w:spacing w:line="276" w:lineRule="auto"/>
        <w:ind w:left="-180" w:right="-900" w:firstLine="0"/>
        <w:rPr>
          <w:sz w:val="21"/>
          <w:szCs w:val="21"/>
        </w:rPr>
      </w:pPr>
      <w:r>
        <w:rPr>
          <w:sz w:val="21"/>
          <w:szCs w:val="21"/>
        </w:rPr>
        <w:t>Clayton</w:t>
      </w:r>
    </w:p>
    <w:p w14:paraId="59645682" w14:textId="77777777" w:rsidR="00913842" w:rsidRDefault="00913842" w:rsidP="00913842">
      <w:pPr>
        <w:numPr>
          <w:ilvl w:val="0"/>
          <w:numId w:val="31"/>
        </w:numPr>
        <w:spacing w:line="276" w:lineRule="auto"/>
        <w:ind w:left="-180" w:right="-900" w:firstLine="0"/>
        <w:rPr>
          <w:sz w:val="21"/>
          <w:szCs w:val="21"/>
        </w:rPr>
      </w:pPr>
      <w:proofErr w:type="spellStart"/>
      <w:r>
        <w:rPr>
          <w:sz w:val="21"/>
          <w:szCs w:val="21"/>
        </w:rPr>
        <w:t>Stachia</w:t>
      </w:r>
      <w:proofErr w:type="spellEnd"/>
    </w:p>
    <w:p w14:paraId="7957B18F" w14:textId="77777777" w:rsidR="00913842" w:rsidRPr="00460724" w:rsidRDefault="00913842" w:rsidP="00913842">
      <w:pPr>
        <w:numPr>
          <w:ilvl w:val="0"/>
          <w:numId w:val="31"/>
        </w:numPr>
        <w:spacing w:line="276" w:lineRule="auto"/>
        <w:ind w:left="-180" w:right="-900" w:firstLine="0"/>
        <w:rPr>
          <w:sz w:val="21"/>
          <w:szCs w:val="21"/>
        </w:rPr>
      </w:pPr>
      <w:r w:rsidRPr="00460724">
        <w:rPr>
          <w:sz w:val="21"/>
          <w:szCs w:val="21"/>
        </w:rPr>
        <w:t xml:space="preserve">Deanna  </w:t>
      </w:r>
    </w:p>
    <w:p w14:paraId="38C47AEE" w14:textId="77777777" w:rsidR="00913842" w:rsidRDefault="00913842" w:rsidP="00913842">
      <w:pPr>
        <w:sectPr w:rsidR="00913842">
          <w:type w:val="continuous"/>
          <w:pgSz w:w="12240" w:h="15840"/>
          <w:pgMar w:top="360" w:right="1440" w:bottom="180" w:left="1440" w:header="720" w:footer="720" w:gutter="0"/>
          <w:cols w:num="2" w:space="720" w:equalWidth="0">
            <w:col w:w="4320" w:space="720"/>
            <w:col w:w="4320"/>
          </w:cols>
        </w:sectPr>
      </w:pPr>
    </w:p>
    <w:p w14:paraId="64ACC690" w14:textId="77777777" w:rsidR="00913842" w:rsidRDefault="00913842" w:rsidP="00913842">
      <w:pPr>
        <w:ind w:left="-180" w:right="-900"/>
      </w:pPr>
    </w:p>
    <w:p w14:paraId="562BE379" w14:textId="534A74CD" w:rsidR="00126F17" w:rsidRPr="00011073" w:rsidRDefault="00913842" w:rsidP="00913842">
      <w:pPr>
        <w:ind w:left="357"/>
        <w:jc w:val="center"/>
        <w:rPr>
          <w:rFonts w:ascii="Cooper Black" w:hAnsi="Cooper Black"/>
          <w:noProof/>
        </w:rPr>
      </w:pPr>
      <w:r>
        <w:t>Floral arrangements were made by neighbourhood florist, Edy, who volunteered her time for this event. Edy can be reached at edypulido66@gmail.com if anyone is looking to hire her services in the future.</w:t>
      </w:r>
    </w:p>
    <w:p w14:paraId="47F94C6A" w14:textId="6D83657F" w:rsidR="00C83713" w:rsidRDefault="00D1408D" w:rsidP="00A00D88">
      <w:pPr>
        <w:ind w:left="-142"/>
        <w:jc w:val="center"/>
        <w:rPr>
          <w:noProof/>
        </w:rPr>
      </w:pPr>
      <w:r w:rsidRPr="00D1408D">
        <w:lastRenderedPageBreak/>
        <w:drawing>
          <wp:inline distT="0" distB="0" distL="0" distR="0" wp14:anchorId="23BE8DF7" wp14:editId="46C13AD3">
            <wp:extent cx="6931025" cy="8803640"/>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6931025" cy="8803640"/>
                    </a:xfrm>
                    <a:prstGeom prst="rect">
                      <a:avLst/>
                    </a:prstGeom>
                    <a:noFill/>
                    <a:ln>
                      <a:noFill/>
                    </a:ln>
                  </pic:spPr>
                </pic:pic>
              </a:graphicData>
            </a:graphic>
          </wp:inline>
        </w:drawing>
      </w:r>
    </w:p>
    <w:p w14:paraId="42C2190D" w14:textId="39A022C7" w:rsidR="008B1F65" w:rsidRDefault="008B1F65" w:rsidP="00A00D88">
      <w:pPr>
        <w:ind w:left="-142"/>
        <w:jc w:val="center"/>
        <w:rPr>
          <w:rFonts w:ascii="Times New Roman" w:eastAsia="Times" w:hAnsi="Times New Roman"/>
          <w:noProof/>
          <w:szCs w:val="24"/>
          <w:lang w:val="en-CA" w:eastAsia="en-CA"/>
        </w:rPr>
      </w:pPr>
    </w:p>
    <w:p w14:paraId="53478FBA" w14:textId="4F3252E7" w:rsidR="00D22B07" w:rsidRDefault="00D22B07" w:rsidP="00A00D88">
      <w:pPr>
        <w:ind w:left="-142"/>
        <w:jc w:val="center"/>
        <w:rPr>
          <w:noProof/>
        </w:rPr>
      </w:pPr>
    </w:p>
    <w:p w14:paraId="1741BA81" w14:textId="0F37BD1C" w:rsidR="00D1408D" w:rsidRDefault="005D4162" w:rsidP="00D1408D">
      <w:pPr>
        <w:rPr>
          <w:noProof/>
        </w:rPr>
      </w:pPr>
      <w:r>
        <w:rPr>
          <w:noProof/>
        </w:rPr>
        <w:br w:type="page"/>
      </w:r>
    </w:p>
    <w:p w14:paraId="525F8F5D" w14:textId="77777777" w:rsidR="00913842" w:rsidRDefault="00913842" w:rsidP="00913842">
      <w:pPr>
        <w:ind w:left="-709"/>
      </w:pPr>
    </w:p>
    <w:p w14:paraId="6451FBE3" w14:textId="68A87C57" w:rsidR="00D1408D" w:rsidRDefault="00D1408D" w:rsidP="00913842">
      <w:pPr>
        <w:rPr>
          <w:noProof/>
        </w:rPr>
      </w:pPr>
      <w:r w:rsidRPr="00D1408D">
        <w:drawing>
          <wp:inline distT="0" distB="0" distL="0" distR="0" wp14:anchorId="18CD0EE5" wp14:editId="7DFA8086">
            <wp:extent cx="6931025" cy="84582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b="4317"/>
                    <a:stretch/>
                  </pic:blipFill>
                  <pic:spPr bwMode="auto">
                    <a:xfrm>
                      <a:off x="0" y="0"/>
                      <a:ext cx="6931025" cy="8458200"/>
                    </a:xfrm>
                    <a:prstGeom prst="rect">
                      <a:avLst/>
                    </a:prstGeom>
                    <a:noFill/>
                    <a:ln>
                      <a:noFill/>
                    </a:ln>
                    <a:extLst>
                      <a:ext uri="{53640926-AAD7-44D8-BBD7-CCE9431645EC}">
                        <a14:shadowObscured xmlns:a14="http://schemas.microsoft.com/office/drawing/2010/main"/>
                      </a:ext>
                    </a:extLst>
                  </pic:spPr>
                </pic:pic>
              </a:graphicData>
            </a:graphic>
          </wp:inline>
        </w:drawing>
      </w:r>
    </w:p>
    <w:p w14:paraId="69D06CDF" w14:textId="157FB682" w:rsidR="00202715" w:rsidRDefault="00913842" w:rsidP="00D1408D">
      <w:pPr>
        <w:jc w:val="center"/>
        <w:rPr>
          <w:noProof/>
          <w:lang w:val="en-CA" w:eastAsia="en-CA"/>
        </w:rPr>
      </w:pPr>
      <w:r>
        <w:rPr>
          <w:noProof/>
        </w:rPr>
        <w:drawing>
          <wp:anchor distT="0" distB="0" distL="114300" distR="114300" simplePos="0" relativeHeight="252783104" behindDoc="0" locked="0" layoutInCell="1" allowOverlap="1" wp14:anchorId="5F89553E" wp14:editId="0E2186A6">
            <wp:simplePos x="0" y="0"/>
            <wp:positionH relativeFrom="column">
              <wp:posOffset>0</wp:posOffset>
            </wp:positionH>
            <wp:positionV relativeFrom="paragraph">
              <wp:posOffset>-635</wp:posOffset>
            </wp:positionV>
            <wp:extent cx="6047740" cy="445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7740" cy="445135"/>
                    </a:xfrm>
                    <a:prstGeom prst="rect">
                      <a:avLst/>
                    </a:prstGeom>
                  </pic:spPr>
                </pic:pic>
              </a:graphicData>
            </a:graphic>
          </wp:anchor>
        </w:drawing>
      </w:r>
    </w:p>
    <w:p w14:paraId="2D579ACE" w14:textId="479A30A5" w:rsidR="000D2018" w:rsidRDefault="000D2018" w:rsidP="002C0206">
      <w:pPr>
        <w:rPr>
          <w:noProof/>
          <w:lang w:val="en-CA" w:eastAsia="en-CA"/>
        </w:rPr>
      </w:pPr>
    </w:p>
    <w:p w14:paraId="29D6200A" w14:textId="401516EB" w:rsidR="004A72FF" w:rsidRDefault="004A72FF" w:rsidP="00A00D88">
      <w:pPr>
        <w:ind w:left="142"/>
        <w:jc w:val="center"/>
        <w:rPr>
          <w:noProof/>
        </w:rPr>
      </w:pPr>
    </w:p>
    <w:p w14:paraId="5F26D2BF" w14:textId="7BDD9F44" w:rsidR="00D8547E" w:rsidRDefault="00D8547E">
      <w:pPr>
        <w:rPr>
          <w:noProof/>
        </w:rPr>
      </w:pPr>
    </w:p>
    <w:p w14:paraId="4589AC55" w14:textId="0148FEC4" w:rsidR="00913842" w:rsidRDefault="00913842" w:rsidP="00913842">
      <w:pPr>
        <w:pStyle w:val="Heading1"/>
        <w:ind w:right="-900"/>
        <w:rPr>
          <w:rFonts w:ascii="Allura" w:hAnsi="Allura"/>
          <w:sz w:val="40"/>
          <w:lang w:val="en" w:eastAsia="en-CA"/>
        </w:rPr>
      </w:pPr>
      <w:r w:rsidRPr="00A46E56">
        <w:rPr>
          <w:noProof/>
          <w:lang w:val="en-CA" w:eastAsia="en-CA"/>
        </w:rPr>
        <w:lastRenderedPageBreak/>
        <mc:AlternateContent>
          <mc:Choice Requires="wps">
            <w:drawing>
              <wp:anchor distT="0" distB="0" distL="114300" distR="114300" simplePos="0" relativeHeight="252572160" behindDoc="0" locked="0" layoutInCell="1" allowOverlap="1" wp14:anchorId="4E86E53D" wp14:editId="37374C6C">
                <wp:simplePos x="0" y="0"/>
                <wp:positionH relativeFrom="column">
                  <wp:posOffset>5485130</wp:posOffset>
                </wp:positionH>
                <wp:positionV relativeFrom="paragraph">
                  <wp:posOffset>-386080</wp:posOffset>
                </wp:positionV>
                <wp:extent cx="1248071" cy="334630"/>
                <wp:effectExtent l="0" t="0" r="9525" b="8890"/>
                <wp:wrapNone/>
                <wp:docPr id="245" name="Text Box 245"/>
                <wp:cNvGraphicFramePr/>
                <a:graphic xmlns:a="http://schemas.openxmlformats.org/drawingml/2006/main">
                  <a:graphicData uri="http://schemas.microsoft.com/office/word/2010/wordprocessingShape">
                    <wps:wsp>
                      <wps:cNvSpPr txBox="1"/>
                      <wps:spPr>
                        <a:xfrm>
                          <a:off x="0" y="0"/>
                          <a:ext cx="1248071" cy="334630"/>
                        </a:xfrm>
                        <a:prstGeom prst="rect">
                          <a:avLst/>
                        </a:prstGeom>
                        <a:solidFill>
                          <a:srgbClr val="DEDEDE"/>
                        </a:solidFill>
                        <a:ln w="6350">
                          <a:noFill/>
                        </a:ln>
                        <a:effectLst/>
                      </wps:spPr>
                      <wps:txbx>
                        <w:txbxContent>
                          <w:p w14:paraId="0308F2F3" w14:textId="5A770565" w:rsidR="00715F8B" w:rsidRPr="007E7507" w:rsidRDefault="00715F8B" w:rsidP="00715F8B">
                            <w:pPr>
                              <w:pStyle w:val="Heading2"/>
                              <w:rPr>
                                <w:color w:val="FFFFFF" w:themeColor="background1"/>
                                <w:lang w:val="en-CA"/>
                              </w:rPr>
                            </w:pPr>
                            <w:r>
                              <w:rPr>
                                <w:color w:val="FFFFFF" w:themeColor="background1"/>
                                <w:lang w:val="en-CA"/>
                              </w:rPr>
                              <w:t>Page 5 of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6E53D" id="Text Box 245" o:spid="_x0000_s1036" type="#_x0000_t202" style="position:absolute;margin-left:431.9pt;margin-top:-30.4pt;width:98.25pt;height:26.35pt;z-index:25257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" fillcolor="#dedede" stroked="f" strokeweight=".5pt">
                <v:textbox>
                  <w:txbxContent>
                    <w:p w14:paraId="0308F2F3" w14:textId="5A770565" w:rsidR="00715F8B" w:rsidRPr="007E7507" w:rsidRDefault="00715F8B" w:rsidP="00715F8B">
                      <w:pPr>
                        <w:pStyle w:val="Heading2"/>
                        <w:rPr>
                          <w:color w:val="FFFFFF" w:themeColor="background1"/>
                          <w:lang w:val="en-CA"/>
                        </w:rPr>
                      </w:pPr>
                      <w:r>
                        <w:rPr>
                          <w:color w:val="FFFFFF" w:themeColor="background1"/>
                          <w:lang w:val="en-CA"/>
                        </w:rPr>
                        <w:t>Page 5 of 6</w:t>
                      </w:r>
                    </w:p>
                  </w:txbxContent>
                </v:textbox>
              </v:shape>
            </w:pict>
          </mc:Fallback>
        </mc:AlternateContent>
      </w:r>
      <w:r>
        <w:t>Bannerman in Action at a Distance</w:t>
      </w:r>
    </w:p>
    <w:p w14:paraId="4DA52094" w14:textId="77777777" w:rsidR="00913842" w:rsidRDefault="00913842" w:rsidP="00913842">
      <w:pPr>
        <w:ind w:left="-180" w:right="-900"/>
      </w:pPr>
      <w:r>
        <w:t xml:space="preserve">Bannerman in Action was designed to help neighbours connect with neighbours. While we can’t do that face to face, we did find ways to help neighbours feel connected to their community. We are grateful to the community partnership with Bethel Community Church who helped provide resources and volunteers to assist with these </w:t>
      </w:r>
      <w:proofErr w:type="spellStart"/>
      <w:r>
        <w:t>endeavours</w:t>
      </w:r>
      <w:proofErr w:type="spellEnd"/>
      <w:r>
        <w:t>. A special thank you to our committee who worked on the planning and logistics to make this a successful moment of connection:</w:t>
      </w:r>
    </w:p>
    <w:p w14:paraId="52DFB697" w14:textId="77777777" w:rsidR="00913842" w:rsidRDefault="00913842" w:rsidP="00913842">
      <w:pPr>
        <w:sectPr w:rsidR="00913842" w:rsidSect="00913842">
          <w:type w:val="continuous"/>
          <w:pgSz w:w="12240" w:h="15840"/>
          <w:pgMar w:top="851" w:right="1440" w:bottom="180" w:left="851" w:header="720" w:footer="720" w:gutter="0"/>
          <w:cols w:space="720"/>
        </w:sectPr>
      </w:pPr>
    </w:p>
    <w:p w14:paraId="6B6C9D1D" w14:textId="77777777" w:rsidR="00913842" w:rsidRDefault="00913842" w:rsidP="00913842">
      <w:pPr>
        <w:numPr>
          <w:ilvl w:val="0"/>
          <w:numId w:val="32"/>
        </w:numPr>
        <w:spacing w:line="276" w:lineRule="auto"/>
        <w:ind w:left="-180" w:right="-900" w:firstLine="0"/>
        <w:rPr>
          <w:sz w:val="21"/>
          <w:szCs w:val="21"/>
        </w:rPr>
      </w:pPr>
      <w:r>
        <w:rPr>
          <w:sz w:val="21"/>
          <w:szCs w:val="21"/>
        </w:rPr>
        <w:t>Tom Baird</w:t>
      </w:r>
    </w:p>
    <w:p w14:paraId="40D44EB5" w14:textId="77777777" w:rsidR="00913842" w:rsidRDefault="00913842" w:rsidP="00913842">
      <w:pPr>
        <w:numPr>
          <w:ilvl w:val="0"/>
          <w:numId w:val="32"/>
        </w:numPr>
        <w:spacing w:line="276" w:lineRule="auto"/>
        <w:ind w:left="-180" w:right="-900" w:firstLine="0"/>
        <w:rPr>
          <w:sz w:val="21"/>
          <w:szCs w:val="21"/>
        </w:rPr>
      </w:pPr>
      <w:r>
        <w:rPr>
          <w:sz w:val="21"/>
          <w:szCs w:val="21"/>
        </w:rPr>
        <w:t>Maureen Murphy-Black</w:t>
      </w:r>
    </w:p>
    <w:p w14:paraId="2BDC4242" w14:textId="77777777" w:rsidR="00913842" w:rsidRDefault="00913842" w:rsidP="00913842">
      <w:pPr>
        <w:numPr>
          <w:ilvl w:val="0"/>
          <w:numId w:val="32"/>
        </w:numPr>
        <w:spacing w:line="276" w:lineRule="auto"/>
        <w:ind w:left="-180" w:right="-900" w:firstLine="0"/>
        <w:rPr>
          <w:sz w:val="21"/>
          <w:szCs w:val="21"/>
        </w:rPr>
      </w:pPr>
      <w:proofErr w:type="spellStart"/>
      <w:r>
        <w:rPr>
          <w:sz w:val="21"/>
          <w:szCs w:val="21"/>
        </w:rPr>
        <w:t>Meloney</w:t>
      </w:r>
      <w:proofErr w:type="spellEnd"/>
      <w:r>
        <w:rPr>
          <w:sz w:val="21"/>
          <w:szCs w:val="21"/>
        </w:rPr>
        <w:t xml:space="preserve"> Patterson</w:t>
      </w:r>
    </w:p>
    <w:p w14:paraId="3BE6A2E9" w14:textId="77777777" w:rsidR="00913842" w:rsidRDefault="00913842" w:rsidP="00913842">
      <w:pPr>
        <w:numPr>
          <w:ilvl w:val="0"/>
          <w:numId w:val="32"/>
        </w:numPr>
        <w:spacing w:line="276" w:lineRule="auto"/>
        <w:ind w:left="-180" w:right="-900" w:firstLine="0"/>
        <w:rPr>
          <w:sz w:val="21"/>
          <w:szCs w:val="21"/>
        </w:rPr>
      </w:pPr>
      <w:r>
        <w:rPr>
          <w:sz w:val="21"/>
          <w:szCs w:val="21"/>
        </w:rPr>
        <w:t>Brian Zizek</w:t>
      </w:r>
    </w:p>
    <w:p w14:paraId="1A04A2AF" w14:textId="77777777" w:rsidR="00913842" w:rsidRDefault="00913842" w:rsidP="00913842">
      <w:pPr>
        <w:numPr>
          <w:ilvl w:val="0"/>
          <w:numId w:val="32"/>
        </w:numPr>
        <w:spacing w:line="276" w:lineRule="auto"/>
        <w:ind w:left="-180" w:right="-900" w:firstLine="0"/>
        <w:rPr>
          <w:sz w:val="21"/>
          <w:szCs w:val="21"/>
        </w:rPr>
      </w:pPr>
      <w:r>
        <w:rPr>
          <w:sz w:val="21"/>
          <w:szCs w:val="21"/>
        </w:rPr>
        <w:t>Jillanne Bowler-</w:t>
      </w:r>
      <w:proofErr w:type="spellStart"/>
      <w:r>
        <w:rPr>
          <w:sz w:val="21"/>
          <w:szCs w:val="21"/>
        </w:rPr>
        <w:t>Veltman</w:t>
      </w:r>
      <w:proofErr w:type="spellEnd"/>
    </w:p>
    <w:p w14:paraId="3EE1C57A" w14:textId="77777777" w:rsidR="00913842" w:rsidRDefault="00913842" w:rsidP="00913842">
      <w:pPr>
        <w:rPr>
          <w:sz w:val="21"/>
          <w:szCs w:val="21"/>
        </w:rPr>
        <w:sectPr w:rsidR="00913842">
          <w:type w:val="continuous"/>
          <w:pgSz w:w="12240" w:h="15840"/>
          <w:pgMar w:top="360" w:right="1440" w:bottom="180" w:left="1440" w:header="720" w:footer="720" w:gutter="0"/>
          <w:cols w:num="2" w:space="720" w:equalWidth="0">
            <w:col w:w="4320" w:space="720"/>
            <w:col w:w="4320"/>
          </w:cols>
        </w:sectPr>
      </w:pPr>
    </w:p>
    <w:p w14:paraId="7661B21B" w14:textId="09FE5F9E" w:rsidR="00913842" w:rsidRDefault="00913842" w:rsidP="00E36330">
      <w:pPr>
        <w:ind w:left="-180" w:right="-138"/>
        <w:rPr>
          <w:sz w:val="21"/>
          <w:szCs w:val="21"/>
        </w:rPr>
      </w:pPr>
      <w:r>
        <w:rPr>
          <w:noProof/>
          <w:sz w:val="22"/>
          <w:szCs w:val="22"/>
        </w:rPr>
        <w:drawing>
          <wp:anchor distT="114300" distB="114300" distL="114300" distR="114300" simplePos="0" relativeHeight="252780032" behindDoc="0" locked="0" layoutInCell="1" allowOverlap="1" wp14:anchorId="4EB59B55" wp14:editId="5F7B94F6">
            <wp:simplePos x="0" y="0"/>
            <wp:positionH relativeFrom="column">
              <wp:posOffset>4305300</wp:posOffset>
            </wp:positionH>
            <wp:positionV relativeFrom="paragraph">
              <wp:posOffset>133350</wp:posOffset>
            </wp:positionV>
            <wp:extent cx="2257425" cy="2905125"/>
            <wp:effectExtent l="0" t="0" r="9525"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57425" cy="2905125"/>
                    </a:xfrm>
                    <a:prstGeom prst="rect">
                      <a:avLst/>
                    </a:prstGeom>
                    <a:noFill/>
                  </pic:spPr>
                </pic:pic>
              </a:graphicData>
            </a:graphic>
            <wp14:sizeRelH relativeFrom="page">
              <wp14:pctWidth>0</wp14:pctWidth>
            </wp14:sizeRelH>
            <wp14:sizeRelV relativeFrom="page">
              <wp14:pctHeight>0</wp14:pctHeight>
            </wp14:sizeRelV>
          </wp:anchor>
        </w:drawing>
      </w:r>
    </w:p>
    <w:p w14:paraId="1CFABF61" w14:textId="77777777" w:rsidR="00913842" w:rsidRDefault="00913842" w:rsidP="00913842">
      <w:pPr>
        <w:ind w:left="-180" w:right="-900"/>
        <w:rPr>
          <w:sz w:val="22"/>
          <w:szCs w:val="22"/>
        </w:rPr>
      </w:pPr>
      <w:r>
        <w:t>25 garden boxes were developed as at-home garage projects for the men in our neighbourhood, with gardeners who started their indoor planting early to donate vegetable plants that were distributed with the boxes to other neighbours who were looking to add to their summer gardening plans. We give thanks to the volunteers who built garden box, offered gardening services and helped deliver them to their new homes:</w:t>
      </w:r>
    </w:p>
    <w:p w14:paraId="5A8CB298" w14:textId="77777777" w:rsidR="00913842" w:rsidRDefault="00913842" w:rsidP="00913842">
      <w:pPr>
        <w:sectPr w:rsidR="00913842">
          <w:type w:val="continuous"/>
          <w:pgSz w:w="12240" w:h="15840"/>
          <w:pgMar w:top="360" w:right="1440" w:bottom="180" w:left="1440" w:header="720" w:footer="720" w:gutter="0"/>
          <w:cols w:space="720"/>
        </w:sectPr>
      </w:pPr>
    </w:p>
    <w:p w14:paraId="62AC608F" w14:textId="77777777" w:rsidR="00913842" w:rsidRDefault="00913842" w:rsidP="00913842">
      <w:pPr>
        <w:numPr>
          <w:ilvl w:val="0"/>
          <w:numId w:val="33"/>
        </w:numPr>
        <w:spacing w:line="276" w:lineRule="auto"/>
        <w:ind w:left="-180" w:right="-900" w:firstLine="0"/>
        <w:rPr>
          <w:sz w:val="21"/>
          <w:szCs w:val="21"/>
        </w:rPr>
      </w:pPr>
      <w:r>
        <w:rPr>
          <w:sz w:val="21"/>
          <w:szCs w:val="21"/>
        </w:rPr>
        <w:t>Rick - garden box team organizer</w:t>
      </w:r>
    </w:p>
    <w:p w14:paraId="0A014B02" w14:textId="77777777" w:rsidR="00913842" w:rsidRDefault="00913842" w:rsidP="00913842">
      <w:pPr>
        <w:numPr>
          <w:ilvl w:val="0"/>
          <w:numId w:val="33"/>
        </w:numPr>
        <w:spacing w:line="276" w:lineRule="auto"/>
        <w:ind w:left="-180" w:right="-900" w:firstLine="0"/>
        <w:rPr>
          <w:sz w:val="21"/>
          <w:szCs w:val="21"/>
        </w:rPr>
      </w:pPr>
      <w:r>
        <w:rPr>
          <w:sz w:val="21"/>
          <w:szCs w:val="21"/>
        </w:rPr>
        <w:t>Maureen - garden project organizer</w:t>
      </w:r>
    </w:p>
    <w:p w14:paraId="6EA74545" w14:textId="77777777" w:rsidR="00913842" w:rsidRDefault="00913842" w:rsidP="00913842">
      <w:pPr>
        <w:numPr>
          <w:ilvl w:val="0"/>
          <w:numId w:val="33"/>
        </w:numPr>
        <w:spacing w:line="276" w:lineRule="auto"/>
        <w:ind w:left="-180" w:right="-900" w:firstLine="0"/>
        <w:rPr>
          <w:sz w:val="21"/>
          <w:szCs w:val="21"/>
        </w:rPr>
      </w:pPr>
      <w:r>
        <w:rPr>
          <w:sz w:val="21"/>
          <w:szCs w:val="21"/>
        </w:rPr>
        <w:t>Greg</w:t>
      </w:r>
    </w:p>
    <w:p w14:paraId="22195517" w14:textId="77777777" w:rsidR="00913842" w:rsidRDefault="00913842" w:rsidP="00913842">
      <w:pPr>
        <w:numPr>
          <w:ilvl w:val="0"/>
          <w:numId w:val="33"/>
        </w:numPr>
        <w:spacing w:line="276" w:lineRule="auto"/>
        <w:ind w:left="-180" w:right="-900" w:firstLine="0"/>
        <w:rPr>
          <w:sz w:val="21"/>
          <w:szCs w:val="21"/>
        </w:rPr>
      </w:pPr>
      <w:r>
        <w:rPr>
          <w:sz w:val="21"/>
          <w:szCs w:val="21"/>
        </w:rPr>
        <w:t>Royce</w:t>
      </w:r>
    </w:p>
    <w:p w14:paraId="40E211EC" w14:textId="77777777" w:rsidR="00913842" w:rsidRDefault="00913842" w:rsidP="00913842">
      <w:pPr>
        <w:numPr>
          <w:ilvl w:val="0"/>
          <w:numId w:val="33"/>
        </w:numPr>
        <w:spacing w:line="276" w:lineRule="auto"/>
        <w:ind w:left="-180" w:right="-900" w:firstLine="0"/>
        <w:rPr>
          <w:sz w:val="21"/>
          <w:szCs w:val="21"/>
        </w:rPr>
      </w:pPr>
      <w:r>
        <w:rPr>
          <w:sz w:val="21"/>
          <w:szCs w:val="21"/>
        </w:rPr>
        <w:t>Stephen</w:t>
      </w:r>
    </w:p>
    <w:p w14:paraId="3BD657E9" w14:textId="77777777" w:rsidR="00913842" w:rsidRDefault="00913842" w:rsidP="00913842">
      <w:pPr>
        <w:numPr>
          <w:ilvl w:val="0"/>
          <w:numId w:val="33"/>
        </w:numPr>
        <w:spacing w:line="276" w:lineRule="auto"/>
        <w:ind w:left="-180" w:right="-900" w:firstLine="0"/>
        <w:rPr>
          <w:sz w:val="21"/>
          <w:szCs w:val="21"/>
        </w:rPr>
      </w:pPr>
      <w:r>
        <w:rPr>
          <w:sz w:val="21"/>
          <w:szCs w:val="21"/>
        </w:rPr>
        <w:t>Ruth</w:t>
      </w:r>
    </w:p>
    <w:p w14:paraId="28F762EF" w14:textId="77777777" w:rsidR="00913842" w:rsidRDefault="00913842" w:rsidP="00913842">
      <w:pPr>
        <w:numPr>
          <w:ilvl w:val="0"/>
          <w:numId w:val="33"/>
        </w:numPr>
        <w:spacing w:line="276" w:lineRule="auto"/>
        <w:ind w:left="-180" w:right="-900" w:firstLine="0"/>
        <w:rPr>
          <w:sz w:val="21"/>
          <w:szCs w:val="21"/>
        </w:rPr>
      </w:pPr>
      <w:r>
        <w:rPr>
          <w:sz w:val="21"/>
          <w:szCs w:val="21"/>
        </w:rPr>
        <w:t>Carolyn</w:t>
      </w:r>
    </w:p>
    <w:p w14:paraId="359B23C5" w14:textId="77777777" w:rsidR="00913842" w:rsidRDefault="00913842" w:rsidP="00913842">
      <w:pPr>
        <w:numPr>
          <w:ilvl w:val="0"/>
          <w:numId w:val="33"/>
        </w:numPr>
        <w:spacing w:line="276" w:lineRule="auto"/>
        <w:ind w:left="-180" w:right="-900" w:firstLine="0"/>
        <w:rPr>
          <w:sz w:val="21"/>
          <w:szCs w:val="21"/>
        </w:rPr>
      </w:pPr>
      <w:r>
        <w:rPr>
          <w:sz w:val="21"/>
          <w:szCs w:val="21"/>
        </w:rPr>
        <w:t>Miranda</w:t>
      </w:r>
    </w:p>
    <w:p w14:paraId="1BB81835" w14:textId="77777777" w:rsidR="00913842" w:rsidRDefault="00913842" w:rsidP="00913842">
      <w:pPr>
        <w:numPr>
          <w:ilvl w:val="0"/>
          <w:numId w:val="33"/>
        </w:numPr>
        <w:spacing w:line="276" w:lineRule="auto"/>
        <w:ind w:left="-180" w:right="-900" w:firstLine="0"/>
        <w:rPr>
          <w:sz w:val="21"/>
          <w:szCs w:val="21"/>
        </w:rPr>
      </w:pPr>
      <w:r>
        <w:rPr>
          <w:sz w:val="21"/>
          <w:szCs w:val="21"/>
        </w:rPr>
        <w:t>Corina</w:t>
      </w:r>
    </w:p>
    <w:p w14:paraId="0085625A" w14:textId="77777777" w:rsidR="00913842" w:rsidRDefault="00913842" w:rsidP="00913842">
      <w:pPr>
        <w:numPr>
          <w:ilvl w:val="0"/>
          <w:numId w:val="33"/>
        </w:numPr>
        <w:spacing w:line="276" w:lineRule="auto"/>
        <w:ind w:left="-180" w:right="-900" w:firstLine="0"/>
        <w:rPr>
          <w:sz w:val="21"/>
          <w:szCs w:val="21"/>
        </w:rPr>
      </w:pPr>
      <w:r>
        <w:rPr>
          <w:sz w:val="21"/>
          <w:szCs w:val="21"/>
        </w:rPr>
        <w:t>Susan</w:t>
      </w:r>
    </w:p>
    <w:p w14:paraId="181AD9E9" w14:textId="77777777" w:rsidR="00913842" w:rsidRDefault="00913842" w:rsidP="00913842">
      <w:pPr>
        <w:numPr>
          <w:ilvl w:val="0"/>
          <w:numId w:val="33"/>
        </w:numPr>
        <w:spacing w:line="276" w:lineRule="auto"/>
        <w:ind w:left="-180" w:right="-900" w:firstLine="0"/>
        <w:rPr>
          <w:sz w:val="21"/>
          <w:szCs w:val="21"/>
        </w:rPr>
      </w:pPr>
      <w:r>
        <w:rPr>
          <w:sz w:val="21"/>
          <w:szCs w:val="21"/>
        </w:rPr>
        <w:t>Dave</w:t>
      </w:r>
    </w:p>
    <w:p w14:paraId="5926707F" w14:textId="77777777" w:rsidR="00913842" w:rsidRDefault="00913842" w:rsidP="00913842">
      <w:pPr>
        <w:numPr>
          <w:ilvl w:val="0"/>
          <w:numId w:val="33"/>
        </w:numPr>
        <w:spacing w:line="276" w:lineRule="auto"/>
        <w:ind w:left="-180" w:right="-900" w:firstLine="0"/>
        <w:rPr>
          <w:sz w:val="21"/>
          <w:szCs w:val="21"/>
        </w:rPr>
      </w:pPr>
      <w:r>
        <w:rPr>
          <w:sz w:val="21"/>
          <w:szCs w:val="21"/>
        </w:rPr>
        <w:t>Leslie</w:t>
      </w:r>
    </w:p>
    <w:p w14:paraId="32B6ADF6" w14:textId="77777777" w:rsidR="00913842" w:rsidRDefault="00913842" w:rsidP="00913842">
      <w:pPr>
        <w:rPr>
          <w:sz w:val="21"/>
          <w:szCs w:val="21"/>
        </w:rPr>
        <w:sectPr w:rsidR="00913842">
          <w:type w:val="continuous"/>
          <w:pgSz w:w="12240" w:h="15840"/>
          <w:pgMar w:top="360" w:right="1440" w:bottom="180" w:left="1440" w:header="720" w:footer="720" w:gutter="0"/>
          <w:cols w:num="2" w:space="720" w:equalWidth="0">
            <w:col w:w="4320" w:space="720"/>
            <w:col w:w="4320"/>
          </w:cols>
        </w:sectPr>
      </w:pPr>
    </w:p>
    <w:p w14:paraId="253C953A" w14:textId="3EEE145F" w:rsidR="00913842" w:rsidRDefault="00913842" w:rsidP="00913842">
      <w:pPr>
        <w:ind w:left="-180" w:right="-900"/>
        <w:rPr>
          <w:sz w:val="22"/>
          <w:szCs w:val="22"/>
        </w:rPr>
      </w:pPr>
      <w:r>
        <w:rPr>
          <w:noProof/>
          <w:sz w:val="22"/>
          <w:szCs w:val="22"/>
        </w:rPr>
        <w:drawing>
          <wp:anchor distT="114300" distB="114300" distL="114300" distR="114300" simplePos="0" relativeHeight="252781056" behindDoc="0" locked="0" layoutInCell="1" allowOverlap="1" wp14:anchorId="2814EB0A" wp14:editId="230E9762">
            <wp:simplePos x="0" y="0"/>
            <wp:positionH relativeFrom="column">
              <wp:posOffset>4305300</wp:posOffset>
            </wp:positionH>
            <wp:positionV relativeFrom="paragraph">
              <wp:posOffset>171450</wp:posOffset>
            </wp:positionV>
            <wp:extent cx="2252980" cy="307213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52980" cy="3072130"/>
                    </a:xfrm>
                    <a:prstGeom prst="rect">
                      <a:avLst/>
                    </a:prstGeom>
                    <a:noFill/>
                  </pic:spPr>
                </pic:pic>
              </a:graphicData>
            </a:graphic>
            <wp14:sizeRelH relativeFrom="page">
              <wp14:pctWidth>0</wp14:pctWidth>
            </wp14:sizeRelH>
            <wp14:sizeRelV relativeFrom="page">
              <wp14:pctHeight>0</wp14:pctHeight>
            </wp14:sizeRelV>
          </wp:anchor>
        </w:drawing>
      </w:r>
    </w:p>
    <w:p w14:paraId="2035AA43" w14:textId="77777777" w:rsidR="00913842" w:rsidRDefault="00913842" w:rsidP="00913842">
      <w:pPr>
        <w:ind w:left="-180" w:right="-900"/>
      </w:pPr>
      <w:r>
        <w:t>In addition, all 1100 households in Bannerman received an opportunity to contribute to a mural to represent Hope and Resiliency that is so present during this time. Every household was provided a tile to decorate that will be put into a portable mural displayed at future events. More gratitude is given to all those who helped with the delivery of the tiles to households:</w:t>
      </w:r>
    </w:p>
    <w:p w14:paraId="45D19E29" w14:textId="77777777" w:rsidR="00913842" w:rsidRDefault="00913842" w:rsidP="00913842">
      <w:pPr>
        <w:sectPr w:rsidR="00913842">
          <w:type w:val="continuous"/>
          <w:pgSz w:w="12240" w:h="15840"/>
          <w:pgMar w:top="360" w:right="1440" w:bottom="180" w:left="1440" w:header="720" w:footer="720" w:gutter="0"/>
          <w:cols w:space="720"/>
        </w:sectPr>
      </w:pPr>
    </w:p>
    <w:p w14:paraId="15AD7239" w14:textId="77777777" w:rsidR="00913842" w:rsidRDefault="00913842" w:rsidP="00913842">
      <w:pPr>
        <w:numPr>
          <w:ilvl w:val="0"/>
          <w:numId w:val="34"/>
        </w:numPr>
        <w:spacing w:line="276" w:lineRule="auto"/>
        <w:ind w:left="-180" w:right="-900" w:firstLine="0"/>
        <w:rPr>
          <w:sz w:val="21"/>
          <w:szCs w:val="21"/>
        </w:rPr>
      </w:pPr>
      <w:proofErr w:type="spellStart"/>
      <w:r>
        <w:rPr>
          <w:sz w:val="21"/>
          <w:szCs w:val="21"/>
        </w:rPr>
        <w:t>Meloney</w:t>
      </w:r>
      <w:proofErr w:type="spellEnd"/>
      <w:r>
        <w:rPr>
          <w:sz w:val="21"/>
          <w:szCs w:val="21"/>
        </w:rPr>
        <w:t xml:space="preserve"> - tile delivery organizer</w:t>
      </w:r>
    </w:p>
    <w:p w14:paraId="3A03BAB1" w14:textId="77777777" w:rsidR="00913842" w:rsidRDefault="00913842" w:rsidP="00913842">
      <w:pPr>
        <w:numPr>
          <w:ilvl w:val="0"/>
          <w:numId w:val="34"/>
        </w:numPr>
        <w:spacing w:line="276" w:lineRule="auto"/>
        <w:ind w:left="-180" w:right="-900" w:firstLine="0"/>
        <w:rPr>
          <w:sz w:val="21"/>
          <w:szCs w:val="21"/>
        </w:rPr>
      </w:pPr>
      <w:r>
        <w:rPr>
          <w:sz w:val="21"/>
          <w:szCs w:val="21"/>
        </w:rPr>
        <w:t>Brian - tile delivery organizer</w:t>
      </w:r>
    </w:p>
    <w:p w14:paraId="3C1DE4CE" w14:textId="77777777" w:rsidR="00913842" w:rsidRDefault="00913842" w:rsidP="00913842">
      <w:pPr>
        <w:numPr>
          <w:ilvl w:val="0"/>
          <w:numId w:val="34"/>
        </w:numPr>
        <w:spacing w:line="276" w:lineRule="auto"/>
        <w:ind w:left="-180" w:right="-900" w:firstLine="0"/>
        <w:rPr>
          <w:sz w:val="21"/>
          <w:szCs w:val="21"/>
        </w:rPr>
      </w:pPr>
      <w:r>
        <w:rPr>
          <w:sz w:val="21"/>
          <w:szCs w:val="21"/>
        </w:rPr>
        <w:t>Tamara</w:t>
      </w:r>
    </w:p>
    <w:p w14:paraId="61DF77C5" w14:textId="77777777" w:rsidR="00913842" w:rsidRDefault="00913842" w:rsidP="00913842">
      <w:pPr>
        <w:numPr>
          <w:ilvl w:val="0"/>
          <w:numId w:val="34"/>
        </w:numPr>
        <w:spacing w:line="276" w:lineRule="auto"/>
        <w:ind w:left="-180" w:right="-900" w:firstLine="0"/>
        <w:rPr>
          <w:sz w:val="21"/>
          <w:szCs w:val="21"/>
        </w:rPr>
      </w:pPr>
      <w:r>
        <w:rPr>
          <w:sz w:val="21"/>
          <w:szCs w:val="21"/>
        </w:rPr>
        <w:t xml:space="preserve">Carolyn </w:t>
      </w:r>
    </w:p>
    <w:p w14:paraId="55029E9A" w14:textId="77777777" w:rsidR="00913842" w:rsidRDefault="00913842" w:rsidP="00913842">
      <w:pPr>
        <w:numPr>
          <w:ilvl w:val="0"/>
          <w:numId w:val="34"/>
        </w:numPr>
        <w:spacing w:line="276" w:lineRule="auto"/>
        <w:ind w:left="-180" w:right="-900" w:firstLine="0"/>
        <w:rPr>
          <w:sz w:val="21"/>
          <w:szCs w:val="21"/>
        </w:rPr>
      </w:pPr>
      <w:r>
        <w:rPr>
          <w:sz w:val="21"/>
          <w:szCs w:val="21"/>
        </w:rPr>
        <w:t>Bonnie</w:t>
      </w:r>
    </w:p>
    <w:p w14:paraId="608B5236" w14:textId="77777777" w:rsidR="00913842" w:rsidRDefault="00913842" w:rsidP="00913842">
      <w:pPr>
        <w:numPr>
          <w:ilvl w:val="0"/>
          <w:numId w:val="34"/>
        </w:numPr>
        <w:spacing w:line="276" w:lineRule="auto"/>
        <w:ind w:left="-180" w:right="-900" w:firstLine="0"/>
        <w:rPr>
          <w:sz w:val="21"/>
          <w:szCs w:val="21"/>
        </w:rPr>
      </w:pPr>
      <w:r>
        <w:rPr>
          <w:sz w:val="21"/>
          <w:szCs w:val="21"/>
        </w:rPr>
        <w:t>Mary</w:t>
      </w:r>
    </w:p>
    <w:p w14:paraId="5BDDBA68" w14:textId="77777777" w:rsidR="00913842" w:rsidRDefault="00913842" w:rsidP="00913842">
      <w:pPr>
        <w:numPr>
          <w:ilvl w:val="0"/>
          <w:numId w:val="34"/>
        </w:numPr>
        <w:spacing w:line="276" w:lineRule="auto"/>
        <w:ind w:left="-180" w:right="-900" w:firstLine="0"/>
        <w:rPr>
          <w:sz w:val="21"/>
          <w:szCs w:val="21"/>
        </w:rPr>
      </w:pPr>
      <w:proofErr w:type="spellStart"/>
      <w:r>
        <w:rPr>
          <w:sz w:val="21"/>
          <w:szCs w:val="21"/>
        </w:rPr>
        <w:t>Lennea</w:t>
      </w:r>
      <w:proofErr w:type="spellEnd"/>
    </w:p>
    <w:p w14:paraId="64450AFC" w14:textId="77777777" w:rsidR="00913842" w:rsidRDefault="00913842" w:rsidP="00913842">
      <w:pPr>
        <w:numPr>
          <w:ilvl w:val="0"/>
          <w:numId w:val="34"/>
        </w:numPr>
        <w:spacing w:line="276" w:lineRule="auto"/>
        <w:ind w:left="-180" w:right="-900" w:firstLine="0"/>
        <w:rPr>
          <w:sz w:val="21"/>
          <w:szCs w:val="21"/>
        </w:rPr>
      </w:pPr>
      <w:r>
        <w:rPr>
          <w:sz w:val="21"/>
          <w:szCs w:val="21"/>
        </w:rPr>
        <w:t>Mellady</w:t>
      </w:r>
    </w:p>
    <w:p w14:paraId="47C35245" w14:textId="77777777" w:rsidR="00913842" w:rsidRDefault="00913842" w:rsidP="00913842">
      <w:pPr>
        <w:numPr>
          <w:ilvl w:val="0"/>
          <w:numId w:val="34"/>
        </w:numPr>
        <w:spacing w:line="276" w:lineRule="auto"/>
        <w:ind w:left="-180" w:right="-900" w:firstLine="0"/>
        <w:rPr>
          <w:sz w:val="21"/>
          <w:szCs w:val="21"/>
        </w:rPr>
      </w:pPr>
      <w:r>
        <w:rPr>
          <w:sz w:val="21"/>
          <w:szCs w:val="21"/>
        </w:rPr>
        <w:t>Allen</w:t>
      </w:r>
    </w:p>
    <w:p w14:paraId="2B37EA0C" w14:textId="77777777" w:rsidR="00913842" w:rsidRDefault="00913842" w:rsidP="00913842">
      <w:pPr>
        <w:numPr>
          <w:ilvl w:val="0"/>
          <w:numId w:val="34"/>
        </w:numPr>
        <w:spacing w:line="276" w:lineRule="auto"/>
        <w:ind w:left="-180" w:right="-900" w:firstLine="0"/>
        <w:rPr>
          <w:sz w:val="21"/>
          <w:szCs w:val="21"/>
        </w:rPr>
      </w:pPr>
      <w:r>
        <w:rPr>
          <w:sz w:val="21"/>
          <w:szCs w:val="21"/>
        </w:rPr>
        <w:t>Kate</w:t>
      </w:r>
    </w:p>
    <w:p w14:paraId="1B1AA50E" w14:textId="77777777" w:rsidR="00913842" w:rsidRDefault="00913842" w:rsidP="00913842">
      <w:pPr>
        <w:numPr>
          <w:ilvl w:val="0"/>
          <w:numId w:val="34"/>
        </w:numPr>
        <w:spacing w:line="276" w:lineRule="auto"/>
        <w:ind w:left="-180" w:right="-900" w:firstLine="0"/>
        <w:rPr>
          <w:sz w:val="21"/>
          <w:szCs w:val="21"/>
        </w:rPr>
      </w:pPr>
      <w:r>
        <w:rPr>
          <w:sz w:val="21"/>
          <w:szCs w:val="21"/>
        </w:rPr>
        <w:t>Jim</w:t>
      </w:r>
    </w:p>
    <w:p w14:paraId="683AC3A1" w14:textId="77777777" w:rsidR="00913842" w:rsidRDefault="00913842" w:rsidP="00913842">
      <w:pPr>
        <w:numPr>
          <w:ilvl w:val="0"/>
          <w:numId w:val="34"/>
        </w:numPr>
        <w:spacing w:line="276" w:lineRule="auto"/>
        <w:ind w:left="-180" w:right="-900" w:firstLine="0"/>
        <w:rPr>
          <w:sz w:val="21"/>
          <w:szCs w:val="21"/>
        </w:rPr>
      </w:pPr>
      <w:r>
        <w:rPr>
          <w:sz w:val="21"/>
          <w:szCs w:val="21"/>
        </w:rPr>
        <w:t>Wendy</w:t>
      </w:r>
    </w:p>
    <w:p w14:paraId="316FE483" w14:textId="77777777" w:rsidR="00913842" w:rsidRDefault="00913842" w:rsidP="00913842">
      <w:pPr>
        <w:numPr>
          <w:ilvl w:val="0"/>
          <w:numId w:val="34"/>
        </w:numPr>
        <w:spacing w:line="276" w:lineRule="auto"/>
        <w:ind w:left="-180" w:right="-900" w:firstLine="0"/>
        <w:rPr>
          <w:sz w:val="21"/>
          <w:szCs w:val="21"/>
        </w:rPr>
      </w:pPr>
      <w:r>
        <w:rPr>
          <w:sz w:val="21"/>
          <w:szCs w:val="21"/>
        </w:rPr>
        <w:t>Barb</w:t>
      </w:r>
    </w:p>
    <w:p w14:paraId="2C9E3415" w14:textId="77777777" w:rsidR="00913842" w:rsidRDefault="00913842" w:rsidP="00913842">
      <w:pPr>
        <w:numPr>
          <w:ilvl w:val="0"/>
          <w:numId w:val="34"/>
        </w:numPr>
        <w:spacing w:line="276" w:lineRule="auto"/>
        <w:ind w:left="-180" w:right="-900" w:firstLine="0"/>
        <w:rPr>
          <w:sz w:val="21"/>
          <w:szCs w:val="21"/>
        </w:rPr>
      </w:pPr>
      <w:r>
        <w:rPr>
          <w:sz w:val="21"/>
          <w:szCs w:val="21"/>
        </w:rPr>
        <w:t>Kim</w:t>
      </w:r>
    </w:p>
    <w:p w14:paraId="4C40CFD6" w14:textId="77777777" w:rsidR="00913842" w:rsidRDefault="00913842" w:rsidP="00913842">
      <w:pPr>
        <w:rPr>
          <w:sz w:val="21"/>
          <w:szCs w:val="21"/>
        </w:rPr>
        <w:sectPr w:rsidR="00913842">
          <w:type w:val="continuous"/>
          <w:pgSz w:w="12240" w:h="15840"/>
          <w:pgMar w:top="360" w:right="1440" w:bottom="180" w:left="1440" w:header="720" w:footer="720" w:gutter="0"/>
          <w:cols w:num="2" w:space="720" w:equalWidth="0">
            <w:col w:w="4320" w:space="720"/>
            <w:col w:w="4320"/>
          </w:cols>
        </w:sectPr>
      </w:pPr>
    </w:p>
    <w:p w14:paraId="5940DB6E" w14:textId="77777777" w:rsidR="00E36330" w:rsidRDefault="00E36330" w:rsidP="00913842">
      <w:pPr>
        <w:pStyle w:val="Heading1"/>
        <w:ind w:left="-180" w:right="-900"/>
      </w:pPr>
      <w:bookmarkStart w:id="6" w:name="_4sdjudlbg7u7"/>
      <w:bookmarkEnd w:id="6"/>
    </w:p>
    <w:p w14:paraId="2AD59518" w14:textId="77777777" w:rsidR="00E36330" w:rsidRDefault="00E36330" w:rsidP="00913842">
      <w:pPr>
        <w:pStyle w:val="Heading1"/>
        <w:ind w:left="-180" w:right="-900"/>
      </w:pPr>
    </w:p>
    <w:p w14:paraId="6D722626" w14:textId="282EEA0C" w:rsidR="00913842" w:rsidRDefault="00913842" w:rsidP="00E36330">
      <w:pPr>
        <w:pStyle w:val="Heading1"/>
        <w:ind w:left="-180" w:right="709"/>
        <w:rPr>
          <w:sz w:val="40"/>
          <w:szCs w:val="40"/>
        </w:rPr>
      </w:pPr>
      <w:r>
        <w:t>Final Words</w:t>
      </w:r>
    </w:p>
    <w:p w14:paraId="4F2E5EBD" w14:textId="77777777" w:rsidR="00913842" w:rsidRDefault="00913842" w:rsidP="00E36330">
      <w:pPr>
        <w:ind w:left="-180" w:right="283"/>
      </w:pPr>
      <w:r>
        <w:t>Thank you, thank you, thank you. Thank you for being the community that comes together. Thank you for being the community that shows strength. Thank you for being the community that steps up when asked, and even when you aren’t. Thank you for being the community that cares.</w:t>
      </w:r>
      <w:r>
        <w:br/>
      </w:r>
    </w:p>
    <w:p w14:paraId="454E48A0" w14:textId="0E592160" w:rsidR="0028644C" w:rsidRDefault="00913842" w:rsidP="00E36330">
      <w:pPr>
        <w:ind w:right="283"/>
        <w:rPr>
          <w:noProof/>
        </w:rPr>
      </w:pPr>
      <w:r>
        <w:t>Sincerely,</w:t>
      </w:r>
      <w:r w:rsidR="00564B82" w:rsidRPr="00564B82">
        <w:rPr>
          <w:noProof/>
        </w:rPr>
        <w:t xml:space="preserve"> </w:t>
      </w:r>
      <w:r>
        <w:br/>
        <w:t>Your Bannerman Community League</w:t>
      </w:r>
      <w:r w:rsidR="00F85AEA">
        <w:rPr>
          <w:noProof/>
        </w:rPr>
        <w:br w:type="page"/>
      </w:r>
    </w:p>
    <w:p w14:paraId="6A8715FB" w14:textId="4AD70CF7" w:rsidR="00FE344B" w:rsidRDefault="00A9332E">
      <w:pPr>
        <w:rPr>
          <w:noProof/>
        </w:rPr>
      </w:pPr>
      <w:r>
        <w:rPr>
          <w:noProof/>
        </w:rPr>
        <w:lastRenderedPageBreak/>
        <w:drawing>
          <wp:anchor distT="0" distB="0" distL="114300" distR="114300" simplePos="0" relativeHeight="252774912" behindDoc="0" locked="0" layoutInCell="1" allowOverlap="1" wp14:anchorId="68617A17" wp14:editId="01D2414E">
            <wp:simplePos x="0" y="0"/>
            <wp:positionH relativeFrom="column">
              <wp:posOffset>3740785</wp:posOffset>
            </wp:positionH>
            <wp:positionV relativeFrom="paragraph">
              <wp:posOffset>-111760</wp:posOffset>
            </wp:positionV>
            <wp:extent cx="2951409" cy="3808010"/>
            <wp:effectExtent l="38100" t="95250" r="97155" b="406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51409" cy="380801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F3668">
        <w:rPr>
          <w:noProof/>
          <w:lang w:val="en-CA" w:eastAsia="en-CA"/>
        </w:rPr>
        <mc:AlternateContent>
          <mc:Choice Requires="wps">
            <w:drawing>
              <wp:anchor distT="0" distB="0" distL="114300" distR="114300" simplePos="0" relativeHeight="251474422" behindDoc="0" locked="0" layoutInCell="0" allowOverlap="1" wp14:anchorId="6E7AEF68" wp14:editId="7A1FF160">
                <wp:simplePos x="0" y="0"/>
                <wp:positionH relativeFrom="page">
                  <wp:posOffset>329565</wp:posOffset>
                </wp:positionH>
                <wp:positionV relativeFrom="page">
                  <wp:posOffset>415290</wp:posOffset>
                </wp:positionV>
                <wp:extent cx="4001985" cy="5809807"/>
                <wp:effectExtent l="0" t="0" r="0" b="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85" cy="580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F8FE" w14:textId="77777777" w:rsidR="001406EC" w:rsidRPr="00C21389" w:rsidRDefault="001406EC" w:rsidP="00C21389">
                            <w:pPr>
                              <w:pStyle w:val="Heading2"/>
                              <w:spacing w:line="560" w:lineRule="exact"/>
                              <w:rPr>
                                <w:sz w:val="44"/>
                              </w:rPr>
                            </w:pPr>
                            <w:r w:rsidRPr="00C21389">
                              <w:rPr>
                                <w:sz w:val="44"/>
                              </w:rPr>
                              <w:t>Bannerman Community League Executive</w:t>
                            </w:r>
                          </w:p>
                          <w:p w14:paraId="30A71119" w14:textId="77777777" w:rsidR="001406EC" w:rsidRPr="00D0372C" w:rsidRDefault="001406EC" w:rsidP="007F4189">
                            <w:pPr>
                              <w:pStyle w:val="BodyText"/>
                            </w:pPr>
                            <w:r w:rsidRPr="00D0372C">
                              <w:t xml:space="preserve">President </w:t>
                            </w:r>
                            <w:r w:rsidRPr="00D0372C">
                              <w:tab/>
                            </w:r>
                            <w:r w:rsidRPr="00D0372C">
                              <w:tab/>
                              <w:t xml:space="preserve">Dave Ball </w:t>
                            </w:r>
                            <w:r w:rsidRPr="00D0372C">
                              <w:tab/>
                            </w:r>
                            <w:r w:rsidRPr="00D0372C">
                              <w:tab/>
                              <w:t xml:space="preserve">780-475-5609 </w:t>
                            </w:r>
                          </w:p>
                          <w:p w14:paraId="1447CA58" w14:textId="376AF3B4" w:rsidR="001406EC" w:rsidRPr="00D0372C" w:rsidRDefault="001406EC" w:rsidP="007F4189">
                            <w:pPr>
                              <w:pStyle w:val="BodyText"/>
                            </w:pPr>
                            <w:r w:rsidRPr="00D0372C">
                              <w:t xml:space="preserve">Vice-President </w:t>
                            </w:r>
                            <w:r>
                              <w:tab/>
                            </w:r>
                            <w:r w:rsidRPr="00D0372C">
                              <w:tab/>
                              <w:t xml:space="preserve">Irene Kirby-Frith </w:t>
                            </w:r>
                            <w:r w:rsidRPr="00D0372C">
                              <w:tab/>
                              <w:t>780-</w:t>
                            </w:r>
                            <w:r>
                              <w:t>340</w:t>
                            </w:r>
                            <w:r w:rsidRPr="00D0372C">
                              <w:t xml:space="preserve">-7289 </w:t>
                            </w:r>
                          </w:p>
                          <w:p w14:paraId="212A58C7" w14:textId="77777777" w:rsidR="001406EC" w:rsidRPr="00D0372C" w:rsidRDefault="001406EC" w:rsidP="007F4189">
                            <w:pPr>
                              <w:pStyle w:val="BodyText"/>
                            </w:pPr>
                            <w:r w:rsidRPr="00D0372C">
                              <w:t xml:space="preserve">Secretary </w:t>
                            </w:r>
                            <w:r w:rsidRPr="00D0372C">
                              <w:tab/>
                            </w:r>
                            <w:r w:rsidRPr="00D0372C">
                              <w:tab/>
                              <w:t xml:space="preserve">Jennifer Boone </w:t>
                            </w:r>
                            <w:r w:rsidRPr="00D0372C">
                              <w:tab/>
                            </w:r>
                            <w:r>
                              <w:tab/>
                            </w:r>
                            <w:r w:rsidRPr="00D0372C">
                              <w:t xml:space="preserve">780-478-6841 </w:t>
                            </w:r>
                          </w:p>
                          <w:p w14:paraId="709C96B8" w14:textId="77777777" w:rsidR="001406EC" w:rsidRDefault="001406EC" w:rsidP="007F4189">
                            <w:pPr>
                              <w:pStyle w:val="BodyText"/>
                            </w:pPr>
                            <w:r w:rsidRPr="00D0372C">
                              <w:t xml:space="preserve">Treasurer </w:t>
                            </w:r>
                            <w:r w:rsidRPr="00D0372C">
                              <w:tab/>
                            </w:r>
                            <w:r w:rsidRPr="00D0372C">
                              <w:tab/>
                              <w:t xml:space="preserve">Marian </w:t>
                            </w:r>
                            <w:proofErr w:type="spellStart"/>
                            <w:r w:rsidRPr="00D0372C">
                              <w:t>Eelhart</w:t>
                            </w:r>
                            <w:proofErr w:type="spellEnd"/>
                          </w:p>
                          <w:p w14:paraId="424EF52C" w14:textId="77777777" w:rsidR="001406EC" w:rsidRPr="00D0372C" w:rsidRDefault="001406EC" w:rsidP="007F4189">
                            <w:pPr>
                              <w:pStyle w:val="BodyText"/>
                            </w:pPr>
                          </w:p>
                          <w:p w14:paraId="6A207B37" w14:textId="16E2D41D" w:rsidR="001406EC" w:rsidRDefault="001406EC" w:rsidP="00492B05">
                            <w:pPr>
                              <w:pStyle w:val="Heading2"/>
                              <w:spacing w:line="240" w:lineRule="atLeast"/>
                            </w:pPr>
                            <w:r w:rsidRPr="00C21389">
                              <w:rPr>
                                <w:sz w:val="44"/>
                              </w:rPr>
                              <w:t xml:space="preserve">Community League Committees </w:t>
                            </w:r>
                            <w:r>
                              <w:br/>
                            </w:r>
                          </w:p>
                          <w:p w14:paraId="06144E54" w14:textId="2AE53867" w:rsidR="001406EC" w:rsidRPr="00D7412F" w:rsidRDefault="001406EC" w:rsidP="008E4024">
                            <w:pPr>
                              <w:pStyle w:val="BodyText"/>
                            </w:pPr>
                            <w:r w:rsidRPr="008E4024">
                              <w:t>Abundant Communities</w:t>
                            </w:r>
                            <w:r w:rsidRPr="008E4024">
                              <w:tab/>
                            </w:r>
                            <w:proofErr w:type="spellStart"/>
                            <w:r w:rsidRPr="008E4024">
                              <w:t>Meloney</w:t>
                            </w:r>
                            <w:proofErr w:type="spellEnd"/>
                            <w:r w:rsidRPr="008E4024">
                              <w:t xml:space="preserve"> Patterson </w:t>
                            </w:r>
                            <w:r w:rsidRPr="008E4024">
                              <w:tab/>
                              <w:t>780-</w:t>
                            </w:r>
                            <w:r w:rsidR="00520DD6">
                              <w:t>266-1279</w:t>
                            </w:r>
                          </w:p>
                          <w:p w14:paraId="26D7FE05" w14:textId="77777777" w:rsidR="001406EC" w:rsidRPr="00D7412F" w:rsidRDefault="001406EC" w:rsidP="00843FC1">
                            <w:pPr>
                              <w:pStyle w:val="BodyText"/>
                            </w:pPr>
                            <w:r w:rsidRPr="00D7412F">
                              <w:t xml:space="preserve">Area Council </w:t>
                            </w:r>
                            <w:r w:rsidRPr="00D7412F">
                              <w:tab/>
                            </w:r>
                            <w:r w:rsidRPr="00D7412F">
                              <w:tab/>
                              <w:t xml:space="preserve">Barry </w:t>
                            </w:r>
                            <w:proofErr w:type="spellStart"/>
                            <w:r w:rsidRPr="00D7412F">
                              <w:t>Kropielnicki</w:t>
                            </w:r>
                            <w:proofErr w:type="spellEnd"/>
                            <w:r w:rsidRPr="00D7412F">
                              <w:t xml:space="preserve"> </w:t>
                            </w:r>
                            <w:r w:rsidRPr="00D7412F">
                              <w:tab/>
                              <w:t xml:space="preserve">780-473-0159 </w:t>
                            </w:r>
                          </w:p>
                          <w:p w14:paraId="5D2D5663" w14:textId="77777777" w:rsidR="001406EC" w:rsidRPr="00D7412F" w:rsidRDefault="001406EC" w:rsidP="00843FC1">
                            <w:pPr>
                              <w:pStyle w:val="BodyText"/>
                            </w:pPr>
                            <w:r w:rsidRPr="00D7412F">
                              <w:t xml:space="preserve">Casino Director </w:t>
                            </w:r>
                            <w:r w:rsidRPr="00D7412F">
                              <w:tab/>
                            </w:r>
                            <w:r w:rsidRPr="00D7412F">
                              <w:tab/>
                              <w:t xml:space="preserve">Wendy </w:t>
                            </w:r>
                            <w:proofErr w:type="spellStart"/>
                            <w:r w:rsidRPr="00D7412F">
                              <w:t>Curilla</w:t>
                            </w:r>
                            <w:proofErr w:type="spellEnd"/>
                            <w:r w:rsidRPr="00D7412F">
                              <w:t xml:space="preserve"> </w:t>
                            </w:r>
                            <w:r w:rsidRPr="00D7412F">
                              <w:tab/>
                            </w:r>
                            <w:r w:rsidRPr="00D7412F">
                              <w:tab/>
                              <w:t xml:space="preserve">780-473-6937 </w:t>
                            </w:r>
                          </w:p>
                          <w:p w14:paraId="2B26E5C2" w14:textId="5FF63668" w:rsidR="001406EC" w:rsidRDefault="001406EC" w:rsidP="00357646">
                            <w:pPr>
                              <w:pStyle w:val="BodyText"/>
                              <w:ind w:left="1476" w:hanging="1476"/>
                            </w:pPr>
                            <w:r>
                              <w:t>Communications</w:t>
                            </w:r>
                            <w:r>
                              <w:tab/>
                              <w:t>Brian Zizek</w:t>
                            </w:r>
                            <w:r>
                              <w:tab/>
                            </w:r>
                            <w:r>
                              <w:tab/>
                              <w:t>780-709-6566</w:t>
                            </w:r>
                          </w:p>
                          <w:p w14:paraId="03920ADA" w14:textId="4C0353C2" w:rsidR="001274AD" w:rsidRPr="00357646" w:rsidRDefault="001274AD" w:rsidP="001274AD">
                            <w:pPr>
                              <w:pStyle w:val="BodyText"/>
                            </w:pPr>
                            <w:r>
                              <w:t>Community Garden</w:t>
                            </w:r>
                            <w:r w:rsidRPr="00D7412F">
                              <w:t xml:space="preserve"> </w:t>
                            </w:r>
                            <w:r w:rsidRPr="00D7412F">
                              <w:tab/>
                            </w:r>
                            <w:r>
                              <w:t>Leslie Thompson</w:t>
                            </w:r>
                            <w:r>
                              <w:tab/>
                            </w:r>
                            <w:r w:rsidRPr="00D7412F">
                              <w:t xml:space="preserve"> </w:t>
                            </w:r>
                          </w:p>
                          <w:p w14:paraId="0E64D461" w14:textId="77777777" w:rsidR="001406EC" w:rsidRDefault="001406EC" w:rsidP="007F4189">
                            <w:pPr>
                              <w:pStyle w:val="BodyText"/>
                            </w:pPr>
                            <w:r w:rsidRPr="00D7412F">
                              <w:t xml:space="preserve">Grants Director </w:t>
                            </w:r>
                            <w:r w:rsidRPr="00D7412F">
                              <w:tab/>
                            </w:r>
                            <w:r w:rsidRPr="00D7412F">
                              <w:tab/>
                              <w:t xml:space="preserve">Maureen Murphy-Black </w:t>
                            </w:r>
                            <w:r w:rsidRPr="00D7412F">
                              <w:tab/>
                              <w:t>780-893-8979</w:t>
                            </w:r>
                          </w:p>
                          <w:p w14:paraId="24053479" w14:textId="3F3A8292" w:rsidR="001406EC" w:rsidRPr="00D7412F" w:rsidRDefault="001406EC" w:rsidP="007F4189">
                            <w:pPr>
                              <w:pStyle w:val="BodyText"/>
                            </w:pPr>
                            <w:r>
                              <w:t>Hall Rentals</w:t>
                            </w:r>
                            <w:r w:rsidRPr="00D7412F">
                              <w:t xml:space="preserve"> </w:t>
                            </w:r>
                            <w:r>
                              <w:tab/>
                            </w:r>
                            <w:r>
                              <w:tab/>
                              <w:t>Carol Bolt</w:t>
                            </w:r>
                            <w:r>
                              <w:tab/>
                            </w:r>
                            <w:r>
                              <w:tab/>
                              <w:t>780-999-5469</w:t>
                            </w:r>
                          </w:p>
                          <w:p w14:paraId="330D2151" w14:textId="1C9B0290" w:rsidR="001406EC" w:rsidRDefault="001406EC" w:rsidP="00843FC1">
                            <w:pPr>
                              <w:pStyle w:val="BodyText"/>
                            </w:pPr>
                            <w:r>
                              <w:t>Membership</w:t>
                            </w:r>
                            <w:r>
                              <w:tab/>
                            </w:r>
                            <w:r w:rsidRPr="00D7412F">
                              <w:t xml:space="preserve"> </w:t>
                            </w:r>
                            <w:r w:rsidRPr="00D7412F">
                              <w:tab/>
                            </w:r>
                            <w:proofErr w:type="spellStart"/>
                            <w:r w:rsidRPr="00D7412F">
                              <w:t>Meloney</w:t>
                            </w:r>
                            <w:proofErr w:type="spellEnd"/>
                            <w:r w:rsidRPr="00D7412F">
                              <w:t xml:space="preserve"> Patterson </w:t>
                            </w:r>
                            <w:r w:rsidRPr="00D7412F">
                              <w:tab/>
                              <w:t>780-</w:t>
                            </w:r>
                            <w:r>
                              <w:t>266-1279</w:t>
                            </w:r>
                          </w:p>
                          <w:p w14:paraId="6A63506E" w14:textId="2B322A01" w:rsidR="001406EC" w:rsidRPr="00D7412F" w:rsidRDefault="001406EC" w:rsidP="00EC67FD">
                            <w:pPr>
                              <w:pStyle w:val="BodyText"/>
                              <w:tabs>
                                <w:tab w:val="left" w:pos="1843"/>
                              </w:tabs>
                            </w:pPr>
                            <w:r>
                              <w:t>Social Director</w:t>
                            </w:r>
                            <w:r>
                              <w:tab/>
                            </w:r>
                            <w:r w:rsidRPr="00D7412F">
                              <w:tab/>
                              <w:t>Jillanne Bowler-</w:t>
                            </w:r>
                            <w:proofErr w:type="spellStart"/>
                            <w:r w:rsidRPr="00D7412F">
                              <w:t>Veltman</w:t>
                            </w:r>
                            <w:proofErr w:type="spellEnd"/>
                            <w:r w:rsidRPr="00D7412F">
                              <w:tab/>
                              <w:t xml:space="preserve"> jillfb123@gmail </w:t>
                            </w:r>
                          </w:p>
                          <w:p w14:paraId="7F118E7C" w14:textId="77777777" w:rsidR="001406EC" w:rsidRDefault="001406EC" w:rsidP="00843FC1">
                            <w:pPr>
                              <w:pStyle w:val="BodyText"/>
                            </w:pPr>
                            <w:r>
                              <w:t>Sign Manager</w:t>
                            </w:r>
                            <w:r w:rsidRPr="00D7412F">
                              <w:t xml:space="preserve"> </w:t>
                            </w:r>
                            <w:r w:rsidRPr="00D7412F">
                              <w:tab/>
                            </w:r>
                            <w:r w:rsidRPr="00D7412F">
                              <w:tab/>
                            </w:r>
                            <w:r w:rsidRPr="00EC67FD">
                              <w:t>Dale Wells</w:t>
                            </w:r>
                            <w:r w:rsidRPr="00D7412F">
                              <w:t xml:space="preserve"> </w:t>
                            </w:r>
                          </w:p>
                          <w:p w14:paraId="5F9414EB" w14:textId="77777777" w:rsidR="001406EC" w:rsidRPr="00D7412F" w:rsidRDefault="001406EC" w:rsidP="00843FC1">
                            <w:pPr>
                              <w:pStyle w:val="BodyText"/>
                            </w:pPr>
                            <w:r>
                              <w:t>Sports</w:t>
                            </w:r>
                            <w:r w:rsidRPr="00D7412F">
                              <w:t xml:space="preserve"> Director </w:t>
                            </w:r>
                            <w:r>
                              <w:tab/>
                            </w:r>
                            <w:r w:rsidRPr="00D7412F">
                              <w:tab/>
                              <w:t xml:space="preserve">Dave Ball </w:t>
                            </w:r>
                            <w:r w:rsidRPr="00D7412F">
                              <w:tab/>
                            </w:r>
                            <w:r w:rsidRPr="00D7412F">
                              <w:tab/>
                              <w:t xml:space="preserve">780-475-5609 </w:t>
                            </w:r>
                          </w:p>
                          <w:p w14:paraId="6CF2B4CB" w14:textId="2831503E" w:rsidR="001406EC" w:rsidRPr="00D7412F" w:rsidRDefault="001406EC" w:rsidP="007F4189">
                            <w:pPr>
                              <w:pStyle w:val="BodyText"/>
                            </w:pPr>
                          </w:p>
                        </w:txbxContent>
                      </wps:txbx>
                      <wps:bodyPr rot="0" vert="horz" wrap="square" lIns="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EF68" id="Text Box 74" o:spid="_x0000_s1037" type="#_x0000_t202" style="position:absolute;margin-left:25.95pt;margin-top:32.7pt;width:315.1pt;height:457.45pt;z-index:251474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" o:allowincell="f" filled="f" stroked="f">
                <v:textbox inset="0,2mm,2mm,2mm">
                  <w:txbxContent>
                    <w:p w14:paraId="58D2F8FE" w14:textId="77777777" w:rsidR="001406EC" w:rsidRPr="00C21389" w:rsidRDefault="001406EC" w:rsidP="00C21389">
                      <w:pPr>
                        <w:pStyle w:val="Heading2"/>
                        <w:spacing w:line="560" w:lineRule="exact"/>
                        <w:rPr>
                          <w:sz w:val="44"/>
                        </w:rPr>
                      </w:pPr>
                      <w:r w:rsidRPr="00C21389">
                        <w:rPr>
                          <w:sz w:val="44"/>
                        </w:rPr>
                        <w:t>Bannerman Community League Executive</w:t>
                      </w:r>
                    </w:p>
                    <w:p w14:paraId="30A71119" w14:textId="77777777" w:rsidR="001406EC" w:rsidRPr="00D0372C" w:rsidRDefault="001406EC" w:rsidP="007F4189">
                      <w:pPr>
                        <w:pStyle w:val="BodyText"/>
                      </w:pPr>
                      <w:r w:rsidRPr="00D0372C">
                        <w:t xml:space="preserve">President </w:t>
                      </w:r>
                      <w:r w:rsidRPr="00D0372C">
                        <w:tab/>
                      </w:r>
                      <w:r w:rsidRPr="00D0372C">
                        <w:tab/>
                        <w:t xml:space="preserve">Dave Ball </w:t>
                      </w:r>
                      <w:r w:rsidRPr="00D0372C">
                        <w:tab/>
                      </w:r>
                      <w:r w:rsidRPr="00D0372C">
                        <w:tab/>
                        <w:t xml:space="preserve">780-475-5609 </w:t>
                      </w:r>
                    </w:p>
                    <w:p w14:paraId="1447CA58" w14:textId="376AF3B4" w:rsidR="001406EC" w:rsidRPr="00D0372C" w:rsidRDefault="001406EC" w:rsidP="007F4189">
                      <w:pPr>
                        <w:pStyle w:val="BodyText"/>
                      </w:pPr>
                      <w:r w:rsidRPr="00D0372C">
                        <w:t xml:space="preserve">Vice-President </w:t>
                      </w:r>
                      <w:r>
                        <w:tab/>
                      </w:r>
                      <w:r w:rsidRPr="00D0372C">
                        <w:tab/>
                        <w:t xml:space="preserve">Irene Kirby-Frith </w:t>
                      </w:r>
                      <w:r w:rsidRPr="00D0372C">
                        <w:tab/>
                        <w:t>780-</w:t>
                      </w:r>
                      <w:r>
                        <w:t>340</w:t>
                      </w:r>
                      <w:r w:rsidRPr="00D0372C">
                        <w:t xml:space="preserve">-7289 </w:t>
                      </w:r>
                    </w:p>
                    <w:p w14:paraId="212A58C7" w14:textId="77777777" w:rsidR="001406EC" w:rsidRPr="00D0372C" w:rsidRDefault="001406EC" w:rsidP="007F4189">
                      <w:pPr>
                        <w:pStyle w:val="BodyText"/>
                      </w:pPr>
                      <w:r w:rsidRPr="00D0372C">
                        <w:t xml:space="preserve">Secretary </w:t>
                      </w:r>
                      <w:r w:rsidRPr="00D0372C">
                        <w:tab/>
                      </w:r>
                      <w:r w:rsidRPr="00D0372C">
                        <w:tab/>
                        <w:t xml:space="preserve">Jennifer Boone </w:t>
                      </w:r>
                      <w:r w:rsidRPr="00D0372C">
                        <w:tab/>
                      </w:r>
                      <w:r>
                        <w:tab/>
                      </w:r>
                      <w:r w:rsidRPr="00D0372C">
                        <w:t xml:space="preserve">780-478-6841 </w:t>
                      </w:r>
                    </w:p>
                    <w:p w14:paraId="709C96B8" w14:textId="77777777" w:rsidR="001406EC" w:rsidRDefault="001406EC" w:rsidP="007F4189">
                      <w:pPr>
                        <w:pStyle w:val="BodyText"/>
                      </w:pPr>
                      <w:r w:rsidRPr="00D0372C">
                        <w:t xml:space="preserve">Treasurer </w:t>
                      </w:r>
                      <w:r w:rsidRPr="00D0372C">
                        <w:tab/>
                      </w:r>
                      <w:r w:rsidRPr="00D0372C">
                        <w:tab/>
                        <w:t xml:space="preserve">Marian </w:t>
                      </w:r>
                      <w:proofErr w:type="spellStart"/>
                      <w:r w:rsidRPr="00D0372C">
                        <w:t>Eelhart</w:t>
                      </w:r>
                      <w:proofErr w:type="spellEnd"/>
                    </w:p>
                    <w:p w14:paraId="424EF52C" w14:textId="77777777" w:rsidR="001406EC" w:rsidRPr="00D0372C" w:rsidRDefault="001406EC" w:rsidP="007F4189">
                      <w:pPr>
                        <w:pStyle w:val="BodyText"/>
                      </w:pPr>
                    </w:p>
                    <w:p w14:paraId="6A207B37" w14:textId="16E2D41D" w:rsidR="001406EC" w:rsidRDefault="001406EC" w:rsidP="00492B05">
                      <w:pPr>
                        <w:pStyle w:val="Heading2"/>
                        <w:spacing w:line="240" w:lineRule="atLeast"/>
                      </w:pPr>
                      <w:r w:rsidRPr="00C21389">
                        <w:rPr>
                          <w:sz w:val="44"/>
                        </w:rPr>
                        <w:t xml:space="preserve">Community League Committees </w:t>
                      </w:r>
                      <w:r>
                        <w:br/>
                      </w:r>
                    </w:p>
                    <w:p w14:paraId="06144E54" w14:textId="2AE53867" w:rsidR="001406EC" w:rsidRPr="00D7412F" w:rsidRDefault="001406EC" w:rsidP="008E4024">
                      <w:pPr>
                        <w:pStyle w:val="BodyText"/>
                      </w:pPr>
                      <w:r w:rsidRPr="008E4024">
                        <w:t>Abundant Communities</w:t>
                      </w:r>
                      <w:r w:rsidRPr="008E4024">
                        <w:tab/>
                      </w:r>
                      <w:proofErr w:type="spellStart"/>
                      <w:r w:rsidRPr="008E4024">
                        <w:t>Meloney</w:t>
                      </w:r>
                      <w:proofErr w:type="spellEnd"/>
                      <w:r w:rsidRPr="008E4024">
                        <w:t xml:space="preserve"> Patterson </w:t>
                      </w:r>
                      <w:r w:rsidRPr="008E4024">
                        <w:tab/>
                        <w:t>780-</w:t>
                      </w:r>
                      <w:r w:rsidR="00520DD6">
                        <w:t>266-1279</w:t>
                      </w:r>
                    </w:p>
                    <w:p w14:paraId="26D7FE05" w14:textId="77777777" w:rsidR="001406EC" w:rsidRPr="00D7412F" w:rsidRDefault="001406EC" w:rsidP="00843FC1">
                      <w:pPr>
                        <w:pStyle w:val="BodyText"/>
                      </w:pPr>
                      <w:r w:rsidRPr="00D7412F">
                        <w:t xml:space="preserve">Area Council </w:t>
                      </w:r>
                      <w:r w:rsidRPr="00D7412F">
                        <w:tab/>
                      </w:r>
                      <w:r w:rsidRPr="00D7412F">
                        <w:tab/>
                        <w:t xml:space="preserve">Barry </w:t>
                      </w:r>
                      <w:proofErr w:type="spellStart"/>
                      <w:r w:rsidRPr="00D7412F">
                        <w:t>Kropielnicki</w:t>
                      </w:r>
                      <w:proofErr w:type="spellEnd"/>
                      <w:r w:rsidRPr="00D7412F">
                        <w:t xml:space="preserve"> </w:t>
                      </w:r>
                      <w:r w:rsidRPr="00D7412F">
                        <w:tab/>
                        <w:t xml:space="preserve">780-473-0159 </w:t>
                      </w:r>
                    </w:p>
                    <w:p w14:paraId="5D2D5663" w14:textId="77777777" w:rsidR="001406EC" w:rsidRPr="00D7412F" w:rsidRDefault="001406EC" w:rsidP="00843FC1">
                      <w:pPr>
                        <w:pStyle w:val="BodyText"/>
                      </w:pPr>
                      <w:r w:rsidRPr="00D7412F">
                        <w:t xml:space="preserve">Casino Director </w:t>
                      </w:r>
                      <w:r w:rsidRPr="00D7412F">
                        <w:tab/>
                      </w:r>
                      <w:r w:rsidRPr="00D7412F">
                        <w:tab/>
                        <w:t xml:space="preserve">Wendy </w:t>
                      </w:r>
                      <w:proofErr w:type="spellStart"/>
                      <w:r w:rsidRPr="00D7412F">
                        <w:t>Curilla</w:t>
                      </w:r>
                      <w:proofErr w:type="spellEnd"/>
                      <w:r w:rsidRPr="00D7412F">
                        <w:t xml:space="preserve"> </w:t>
                      </w:r>
                      <w:r w:rsidRPr="00D7412F">
                        <w:tab/>
                      </w:r>
                      <w:r w:rsidRPr="00D7412F">
                        <w:tab/>
                        <w:t xml:space="preserve">780-473-6937 </w:t>
                      </w:r>
                    </w:p>
                    <w:p w14:paraId="2B26E5C2" w14:textId="5FF63668" w:rsidR="001406EC" w:rsidRDefault="001406EC" w:rsidP="00357646">
                      <w:pPr>
                        <w:pStyle w:val="BodyText"/>
                        <w:ind w:left="1476" w:hanging="1476"/>
                      </w:pPr>
                      <w:r>
                        <w:t>Communications</w:t>
                      </w:r>
                      <w:r>
                        <w:tab/>
                        <w:t>Brian Zizek</w:t>
                      </w:r>
                      <w:r>
                        <w:tab/>
                      </w:r>
                      <w:r>
                        <w:tab/>
                        <w:t>780-709-6566</w:t>
                      </w:r>
                    </w:p>
                    <w:p w14:paraId="03920ADA" w14:textId="4C0353C2" w:rsidR="001274AD" w:rsidRPr="00357646" w:rsidRDefault="001274AD" w:rsidP="001274AD">
                      <w:pPr>
                        <w:pStyle w:val="BodyText"/>
                      </w:pPr>
                      <w:r>
                        <w:t>Community Garden</w:t>
                      </w:r>
                      <w:r w:rsidRPr="00D7412F">
                        <w:t xml:space="preserve"> </w:t>
                      </w:r>
                      <w:r w:rsidRPr="00D7412F">
                        <w:tab/>
                      </w:r>
                      <w:r>
                        <w:t>Leslie Thompson</w:t>
                      </w:r>
                      <w:r>
                        <w:tab/>
                      </w:r>
                      <w:r w:rsidRPr="00D7412F">
                        <w:t xml:space="preserve"> </w:t>
                      </w:r>
                    </w:p>
                    <w:p w14:paraId="0E64D461" w14:textId="77777777" w:rsidR="001406EC" w:rsidRDefault="001406EC" w:rsidP="007F4189">
                      <w:pPr>
                        <w:pStyle w:val="BodyText"/>
                      </w:pPr>
                      <w:r w:rsidRPr="00D7412F">
                        <w:t xml:space="preserve">Grants Director </w:t>
                      </w:r>
                      <w:r w:rsidRPr="00D7412F">
                        <w:tab/>
                      </w:r>
                      <w:r w:rsidRPr="00D7412F">
                        <w:tab/>
                        <w:t xml:space="preserve">Maureen Murphy-Black </w:t>
                      </w:r>
                      <w:r w:rsidRPr="00D7412F">
                        <w:tab/>
                        <w:t>780-893-8979</w:t>
                      </w:r>
                    </w:p>
                    <w:p w14:paraId="24053479" w14:textId="3F3A8292" w:rsidR="001406EC" w:rsidRPr="00D7412F" w:rsidRDefault="001406EC" w:rsidP="007F4189">
                      <w:pPr>
                        <w:pStyle w:val="BodyText"/>
                      </w:pPr>
                      <w:r>
                        <w:t>Hall Rentals</w:t>
                      </w:r>
                      <w:r w:rsidRPr="00D7412F">
                        <w:t xml:space="preserve"> </w:t>
                      </w:r>
                      <w:r>
                        <w:tab/>
                      </w:r>
                      <w:r>
                        <w:tab/>
                        <w:t>Carol Bolt</w:t>
                      </w:r>
                      <w:r>
                        <w:tab/>
                      </w:r>
                      <w:r>
                        <w:tab/>
                        <w:t>780-999-5469</w:t>
                      </w:r>
                    </w:p>
                    <w:p w14:paraId="330D2151" w14:textId="1C9B0290" w:rsidR="001406EC" w:rsidRDefault="001406EC" w:rsidP="00843FC1">
                      <w:pPr>
                        <w:pStyle w:val="BodyText"/>
                      </w:pPr>
                      <w:r>
                        <w:t>Membership</w:t>
                      </w:r>
                      <w:r>
                        <w:tab/>
                      </w:r>
                      <w:r w:rsidRPr="00D7412F">
                        <w:t xml:space="preserve"> </w:t>
                      </w:r>
                      <w:r w:rsidRPr="00D7412F">
                        <w:tab/>
                      </w:r>
                      <w:proofErr w:type="spellStart"/>
                      <w:r w:rsidRPr="00D7412F">
                        <w:t>Meloney</w:t>
                      </w:r>
                      <w:proofErr w:type="spellEnd"/>
                      <w:r w:rsidRPr="00D7412F">
                        <w:t xml:space="preserve"> Patterson </w:t>
                      </w:r>
                      <w:r w:rsidRPr="00D7412F">
                        <w:tab/>
                        <w:t>780-</w:t>
                      </w:r>
                      <w:r>
                        <w:t>266-1279</w:t>
                      </w:r>
                    </w:p>
                    <w:p w14:paraId="6A63506E" w14:textId="2B322A01" w:rsidR="001406EC" w:rsidRPr="00D7412F" w:rsidRDefault="001406EC" w:rsidP="00EC67FD">
                      <w:pPr>
                        <w:pStyle w:val="BodyText"/>
                        <w:tabs>
                          <w:tab w:val="left" w:pos="1843"/>
                        </w:tabs>
                      </w:pPr>
                      <w:r>
                        <w:t>Social Director</w:t>
                      </w:r>
                      <w:r>
                        <w:tab/>
                      </w:r>
                      <w:r w:rsidRPr="00D7412F">
                        <w:tab/>
                        <w:t>Jillanne Bowler-</w:t>
                      </w:r>
                      <w:proofErr w:type="spellStart"/>
                      <w:r w:rsidRPr="00D7412F">
                        <w:t>Veltman</w:t>
                      </w:r>
                      <w:proofErr w:type="spellEnd"/>
                      <w:r w:rsidRPr="00D7412F">
                        <w:tab/>
                        <w:t xml:space="preserve"> jillfb123@gmail </w:t>
                      </w:r>
                    </w:p>
                    <w:p w14:paraId="7F118E7C" w14:textId="77777777" w:rsidR="001406EC" w:rsidRDefault="001406EC" w:rsidP="00843FC1">
                      <w:pPr>
                        <w:pStyle w:val="BodyText"/>
                      </w:pPr>
                      <w:r>
                        <w:t>Sign Manager</w:t>
                      </w:r>
                      <w:r w:rsidRPr="00D7412F">
                        <w:t xml:space="preserve"> </w:t>
                      </w:r>
                      <w:r w:rsidRPr="00D7412F">
                        <w:tab/>
                      </w:r>
                      <w:r w:rsidRPr="00D7412F">
                        <w:tab/>
                      </w:r>
                      <w:r w:rsidRPr="00EC67FD">
                        <w:t>Dale Wells</w:t>
                      </w:r>
                      <w:r w:rsidRPr="00D7412F">
                        <w:t xml:space="preserve"> </w:t>
                      </w:r>
                    </w:p>
                    <w:p w14:paraId="5F9414EB" w14:textId="77777777" w:rsidR="001406EC" w:rsidRPr="00D7412F" w:rsidRDefault="001406EC" w:rsidP="00843FC1">
                      <w:pPr>
                        <w:pStyle w:val="BodyText"/>
                      </w:pPr>
                      <w:r>
                        <w:t>Sports</w:t>
                      </w:r>
                      <w:r w:rsidRPr="00D7412F">
                        <w:t xml:space="preserve"> Director </w:t>
                      </w:r>
                      <w:r>
                        <w:tab/>
                      </w:r>
                      <w:r w:rsidRPr="00D7412F">
                        <w:tab/>
                        <w:t xml:space="preserve">Dave Ball </w:t>
                      </w:r>
                      <w:r w:rsidRPr="00D7412F">
                        <w:tab/>
                      </w:r>
                      <w:r w:rsidRPr="00D7412F">
                        <w:tab/>
                        <w:t xml:space="preserve">780-475-5609 </w:t>
                      </w:r>
                    </w:p>
                    <w:p w14:paraId="6CF2B4CB" w14:textId="2831503E" w:rsidR="001406EC" w:rsidRPr="00D7412F" w:rsidRDefault="001406EC" w:rsidP="007F4189">
                      <w:pPr>
                        <w:pStyle w:val="BodyText"/>
                      </w:pPr>
                    </w:p>
                  </w:txbxContent>
                </v:textbox>
                <w10:wrap anchorx="page" anchory="page"/>
              </v:shape>
            </w:pict>
          </mc:Fallback>
        </mc:AlternateContent>
      </w:r>
    </w:p>
    <w:p w14:paraId="6412D14E" w14:textId="4D4449D3" w:rsidR="00A12B0D" w:rsidRDefault="00A12B0D">
      <w:pPr>
        <w:rPr>
          <w:noProof/>
        </w:rPr>
      </w:pPr>
    </w:p>
    <w:p w14:paraId="1C57BE33" w14:textId="4332B5CE" w:rsidR="000D43EF" w:rsidRDefault="000D43EF">
      <w:pPr>
        <w:rPr>
          <w:noProof/>
        </w:rPr>
      </w:pPr>
    </w:p>
    <w:p w14:paraId="71BCE09E" w14:textId="76AD2159" w:rsidR="00694EE6" w:rsidRDefault="00694EE6">
      <w:pPr>
        <w:rPr>
          <w:noProof/>
        </w:rPr>
      </w:pPr>
    </w:p>
    <w:p w14:paraId="7601F2B3" w14:textId="6800B022" w:rsidR="00694EE6" w:rsidRDefault="00694EE6">
      <w:pPr>
        <w:rPr>
          <w:noProof/>
        </w:rPr>
      </w:pPr>
    </w:p>
    <w:p w14:paraId="43C8AD0C" w14:textId="7D791C1A" w:rsidR="005C3E1D" w:rsidRDefault="005C3E1D">
      <w:pPr>
        <w:rPr>
          <w:noProof/>
        </w:rPr>
      </w:pPr>
    </w:p>
    <w:p w14:paraId="04A36E1E" w14:textId="3379C8A0" w:rsidR="005C3E1D" w:rsidRDefault="005C3E1D">
      <w:pPr>
        <w:rPr>
          <w:noProof/>
        </w:rPr>
      </w:pPr>
    </w:p>
    <w:p w14:paraId="0CC436B0" w14:textId="5890FC71" w:rsidR="00807640" w:rsidRDefault="00807640">
      <w:pPr>
        <w:rPr>
          <w:noProof/>
        </w:rPr>
      </w:pPr>
    </w:p>
    <w:p w14:paraId="5E72C3D8" w14:textId="1F0FEAAD" w:rsidR="00807640" w:rsidRDefault="00807640">
      <w:pPr>
        <w:rPr>
          <w:noProof/>
        </w:rPr>
      </w:pPr>
    </w:p>
    <w:p w14:paraId="73D0215D" w14:textId="5CD81C58" w:rsidR="005C3E1D" w:rsidRDefault="005C3E1D">
      <w:pPr>
        <w:rPr>
          <w:noProof/>
        </w:rPr>
      </w:pPr>
    </w:p>
    <w:p w14:paraId="129CDC35" w14:textId="1581EE2E" w:rsidR="005C3E1D" w:rsidRDefault="005C3E1D">
      <w:pPr>
        <w:rPr>
          <w:noProof/>
        </w:rPr>
      </w:pPr>
    </w:p>
    <w:p w14:paraId="26B894A1" w14:textId="1A104489" w:rsidR="005C3E1D" w:rsidRDefault="005C3E1D">
      <w:pPr>
        <w:rPr>
          <w:noProof/>
        </w:rPr>
      </w:pPr>
    </w:p>
    <w:p w14:paraId="122AA0E2" w14:textId="4E5EFB3C" w:rsidR="00E841AB" w:rsidRDefault="00E841AB">
      <w:pPr>
        <w:rPr>
          <w:noProof/>
        </w:rPr>
      </w:pPr>
    </w:p>
    <w:p w14:paraId="6E474801" w14:textId="2C6AF819" w:rsidR="00C21389" w:rsidRDefault="00C21389">
      <w:pPr>
        <w:rPr>
          <w:noProof/>
        </w:rPr>
      </w:pPr>
    </w:p>
    <w:p w14:paraId="086AC104" w14:textId="4D2E8575" w:rsidR="00E841AB" w:rsidRDefault="00E841AB">
      <w:pPr>
        <w:rPr>
          <w:noProof/>
        </w:rPr>
      </w:pPr>
    </w:p>
    <w:p w14:paraId="027B71CD" w14:textId="3B551352" w:rsidR="00E841AB" w:rsidRDefault="00E841AB">
      <w:pPr>
        <w:rPr>
          <w:noProof/>
        </w:rPr>
      </w:pPr>
    </w:p>
    <w:p w14:paraId="54C9738D" w14:textId="044164CA" w:rsidR="00E841AB" w:rsidRDefault="00E841AB">
      <w:pPr>
        <w:rPr>
          <w:noProof/>
        </w:rPr>
      </w:pPr>
    </w:p>
    <w:p w14:paraId="4F62DD43" w14:textId="5723B1CA" w:rsidR="00E841AB" w:rsidRDefault="00E841AB">
      <w:pPr>
        <w:rPr>
          <w:noProof/>
        </w:rPr>
      </w:pPr>
    </w:p>
    <w:p w14:paraId="1ECF398B" w14:textId="78A7ED2C" w:rsidR="00E841AB" w:rsidRDefault="00E841AB">
      <w:pPr>
        <w:rPr>
          <w:noProof/>
        </w:rPr>
      </w:pPr>
    </w:p>
    <w:p w14:paraId="0EDF5A0C" w14:textId="7318DD35" w:rsidR="00E841AB" w:rsidRDefault="00E841AB">
      <w:pPr>
        <w:rPr>
          <w:noProof/>
        </w:rPr>
      </w:pPr>
    </w:p>
    <w:p w14:paraId="298E3BF4" w14:textId="57459A4C" w:rsidR="00E841AB" w:rsidRDefault="00E841AB">
      <w:pPr>
        <w:rPr>
          <w:noProof/>
        </w:rPr>
      </w:pPr>
    </w:p>
    <w:p w14:paraId="509EBEF4" w14:textId="671D4720" w:rsidR="00E841AB" w:rsidRDefault="008B22D6">
      <w:pPr>
        <w:rPr>
          <w:noProof/>
        </w:rPr>
      </w:pPr>
      <w:r w:rsidRPr="007F4189">
        <w:rPr>
          <w:noProof/>
          <w:lang w:val="en-CA" w:eastAsia="en-CA"/>
        </w:rPr>
        <mc:AlternateContent>
          <mc:Choice Requires="wps">
            <w:drawing>
              <wp:anchor distT="0" distB="0" distL="114300" distR="114300" simplePos="0" relativeHeight="252677632" behindDoc="0" locked="0" layoutInCell="0" allowOverlap="1" wp14:anchorId="16478875" wp14:editId="367BD7E1">
                <wp:simplePos x="0" y="0"/>
                <wp:positionH relativeFrom="page">
                  <wp:posOffset>4191990</wp:posOffset>
                </wp:positionH>
                <wp:positionV relativeFrom="page">
                  <wp:posOffset>4417620</wp:posOffset>
                </wp:positionV>
                <wp:extent cx="2930714" cy="2090057"/>
                <wp:effectExtent l="19050" t="57150" r="117475" b="81915"/>
                <wp:wrapNone/>
                <wp:docPr id="2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714" cy="2090057"/>
                        </a:xfrm>
                        <a:prstGeom prst="rect">
                          <a:avLst/>
                        </a:prstGeom>
                        <a:blipFill>
                          <a:blip r:embed="rId26"/>
                          <a:stretch>
                            <a:fillRect/>
                          </a:stretch>
                        </a:blipFill>
                        <a:ln>
                          <a:solidFill>
                            <a:schemeClr val="tx1"/>
                          </a:solidFill>
                        </a:ln>
                        <a:effectLst>
                          <a:outerShdw blurRad="50800" dist="38100" algn="l" rotWithShape="0">
                            <a:prstClr val="black">
                              <a:alpha val="40000"/>
                            </a:prstClr>
                          </a:outerShdw>
                        </a:effectLst>
                      </wps:spPr>
                      <wps:txbx>
                        <w:txbxContent>
                          <w:p w14:paraId="5CD9816C" w14:textId="617A0AB9" w:rsidR="008B22D6" w:rsidRPr="00F67FC5" w:rsidRDefault="008B22D6" w:rsidP="008B22D6">
                            <w:pPr>
                              <w:pStyle w:val="Heading2"/>
                              <w:rPr>
                                <w:color w:val="FFFFFF" w:themeColor="background1"/>
                                <w:sz w:val="32"/>
                                <w:szCs w:val="18"/>
                              </w:rPr>
                            </w:pPr>
                            <w:proofErr w:type="spellStart"/>
                            <w:r w:rsidRPr="00F67FC5">
                              <w:rPr>
                                <w:color w:val="FFFFFF" w:themeColor="background1"/>
                                <w:sz w:val="32"/>
                                <w:szCs w:val="18"/>
                              </w:rPr>
                              <w:t>Falcor</w:t>
                            </w:r>
                            <w:proofErr w:type="spellEnd"/>
                            <w:r w:rsidRPr="00F67FC5">
                              <w:rPr>
                                <w:color w:val="FFFFFF" w:themeColor="background1"/>
                                <w:sz w:val="32"/>
                                <w:szCs w:val="18"/>
                              </w:rPr>
                              <w:t xml:space="preserve"> Painting and Decorating Ltd.</w:t>
                            </w:r>
                          </w:p>
                          <w:p w14:paraId="28253E51" w14:textId="77777777" w:rsidR="00F67FC5" w:rsidRDefault="008B22D6" w:rsidP="00F67FC5">
                            <w:pPr>
                              <w:pStyle w:val="Heading3"/>
                              <w:spacing w:before="0" w:after="0"/>
                              <w:rPr>
                                <w:color w:val="FFFFFF" w:themeColor="background1"/>
                              </w:rPr>
                            </w:pPr>
                            <w:r w:rsidRPr="00F67FC5">
                              <w:rPr>
                                <w:color w:val="FFFFFF" w:themeColor="background1"/>
                              </w:rPr>
                              <w:t>Free E</w:t>
                            </w:r>
                            <w:r w:rsidR="00F67FC5" w:rsidRPr="00F67FC5">
                              <w:rPr>
                                <w:color w:val="FFFFFF" w:themeColor="background1"/>
                              </w:rPr>
                              <w:t xml:space="preserve">stimates. </w:t>
                            </w:r>
                          </w:p>
                          <w:p w14:paraId="1F470565" w14:textId="067A97FB" w:rsidR="008B22D6" w:rsidRPr="00F67FC5" w:rsidRDefault="00F67FC5" w:rsidP="00F67FC5">
                            <w:pPr>
                              <w:pStyle w:val="Heading3"/>
                              <w:spacing w:before="0" w:after="0"/>
                              <w:rPr>
                                <w:color w:val="FFFFFF" w:themeColor="background1"/>
                              </w:rPr>
                            </w:pPr>
                            <w:r w:rsidRPr="00F67FC5">
                              <w:rPr>
                                <w:color w:val="FFFFFF" w:themeColor="background1"/>
                              </w:rPr>
                              <w:t>Residential. Commercial</w:t>
                            </w:r>
                          </w:p>
                          <w:p w14:paraId="7244CDC7" w14:textId="552D7009" w:rsidR="00F67FC5" w:rsidRDefault="008B22D6" w:rsidP="00F67FC5">
                            <w:pPr>
                              <w:pStyle w:val="Footer"/>
                              <w:rPr>
                                <w:color w:val="FFFFFF" w:themeColor="background1"/>
                                <w:sz w:val="22"/>
                              </w:rPr>
                            </w:pPr>
                            <w:r w:rsidRPr="00F67FC5">
                              <w:rPr>
                                <w:color w:val="FFFFFF" w:themeColor="background1"/>
                                <w:sz w:val="22"/>
                              </w:rPr>
                              <w:t>Edmonton, AB</w:t>
                            </w:r>
                          </w:p>
                          <w:p w14:paraId="4B2FEC19" w14:textId="77777777" w:rsidR="00F67FC5" w:rsidRDefault="00F67FC5" w:rsidP="00F67FC5">
                            <w:pPr>
                              <w:pStyle w:val="Footer"/>
                              <w:rPr>
                                <w:color w:val="FFFFFF" w:themeColor="background1"/>
                                <w:sz w:val="22"/>
                              </w:rPr>
                            </w:pPr>
                          </w:p>
                          <w:p w14:paraId="09315BB8" w14:textId="03F56997" w:rsidR="00F67FC5" w:rsidRPr="00F67FC5" w:rsidRDefault="008B22D6" w:rsidP="00F67FC5">
                            <w:pPr>
                              <w:pStyle w:val="Footer"/>
                              <w:jc w:val="right"/>
                              <w:rPr>
                                <w:sz w:val="28"/>
                                <w:szCs w:val="24"/>
                              </w:rPr>
                            </w:pPr>
                            <w:r w:rsidRPr="00F67FC5">
                              <w:rPr>
                                <w:sz w:val="28"/>
                                <w:szCs w:val="24"/>
                              </w:rPr>
                              <w:t>Phone: 780-</w:t>
                            </w:r>
                            <w:r w:rsidR="00F67FC5" w:rsidRPr="00F67FC5">
                              <w:rPr>
                                <w:sz w:val="28"/>
                                <w:szCs w:val="24"/>
                              </w:rPr>
                              <w:t>224-5948</w:t>
                            </w:r>
                          </w:p>
                          <w:p w14:paraId="52811F17" w14:textId="2EF08F5A" w:rsidR="008B22D6" w:rsidRPr="00874235" w:rsidRDefault="00874235" w:rsidP="00F67FC5">
                            <w:pPr>
                              <w:pStyle w:val="Footer"/>
                              <w:jc w:val="right"/>
                              <w:rPr>
                                <w:sz w:val="26"/>
                                <w:szCs w:val="26"/>
                              </w:rPr>
                            </w:pPr>
                            <w:r w:rsidRPr="00874235">
                              <w:rPr>
                                <w:sz w:val="26"/>
                                <w:szCs w:val="26"/>
                              </w:rPr>
                              <w:t>www.falcorpaintingdecoratingltd.com</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8875" id="Text Box 76" o:spid="_x0000_s1038" type="#_x0000_t202" style="position:absolute;margin-left:330.1pt;margin-top:347.85pt;width:230.75pt;height:164.55pt;z-index:2526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" o:allowincell="f" strokecolor="black [3213]">
                <v:fill r:id="rId27" o:title="" recolor="t" rotate="t" type="frame"/>
                <v:shadow on="t" color="black" opacity="26214f" origin="-.5" offset="3pt,0"/>
                <v:textbox inset="1mm,0,0,0">
                  <w:txbxContent>
                    <w:p w14:paraId="5CD9816C" w14:textId="617A0AB9" w:rsidR="008B22D6" w:rsidRPr="00F67FC5" w:rsidRDefault="008B22D6" w:rsidP="008B22D6">
                      <w:pPr>
                        <w:pStyle w:val="Heading2"/>
                        <w:rPr>
                          <w:color w:val="FFFFFF" w:themeColor="background1"/>
                          <w:sz w:val="32"/>
                          <w:szCs w:val="18"/>
                        </w:rPr>
                      </w:pPr>
                      <w:proofErr w:type="spellStart"/>
                      <w:r w:rsidRPr="00F67FC5">
                        <w:rPr>
                          <w:color w:val="FFFFFF" w:themeColor="background1"/>
                          <w:sz w:val="32"/>
                          <w:szCs w:val="18"/>
                        </w:rPr>
                        <w:t>Falcor</w:t>
                      </w:r>
                      <w:proofErr w:type="spellEnd"/>
                      <w:r w:rsidRPr="00F67FC5">
                        <w:rPr>
                          <w:color w:val="FFFFFF" w:themeColor="background1"/>
                          <w:sz w:val="32"/>
                          <w:szCs w:val="18"/>
                        </w:rPr>
                        <w:t xml:space="preserve"> Painting and Decorating Ltd.</w:t>
                      </w:r>
                    </w:p>
                    <w:p w14:paraId="28253E51" w14:textId="77777777" w:rsidR="00F67FC5" w:rsidRDefault="008B22D6" w:rsidP="00F67FC5">
                      <w:pPr>
                        <w:pStyle w:val="Heading3"/>
                        <w:spacing w:before="0" w:after="0"/>
                        <w:rPr>
                          <w:color w:val="FFFFFF" w:themeColor="background1"/>
                        </w:rPr>
                      </w:pPr>
                      <w:r w:rsidRPr="00F67FC5">
                        <w:rPr>
                          <w:color w:val="FFFFFF" w:themeColor="background1"/>
                        </w:rPr>
                        <w:t>Free E</w:t>
                      </w:r>
                      <w:r w:rsidR="00F67FC5" w:rsidRPr="00F67FC5">
                        <w:rPr>
                          <w:color w:val="FFFFFF" w:themeColor="background1"/>
                        </w:rPr>
                        <w:t xml:space="preserve">stimates. </w:t>
                      </w:r>
                    </w:p>
                    <w:p w14:paraId="1F470565" w14:textId="067A97FB" w:rsidR="008B22D6" w:rsidRPr="00F67FC5" w:rsidRDefault="00F67FC5" w:rsidP="00F67FC5">
                      <w:pPr>
                        <w:pStyle w:val="Heading3"/>
                        <w:spacing w:before="0" w:after="0"/>
                        <w:rPr>
                          <w:color w:val="FFFFFF" w:themeColor="background1"/>
                        </w:rPr>
                      </w:pPr>
                      <w:r w:rsidRPr="00F67FC5">
                        <w:rPr>
                          <w:color w:val="FFFFFF" w:themeColor="background1"/>
                        </w:rPr>
                        <w:t>Residential. Commercial</w:t>
                      </w:r>
                    </w:p>
                    <w:p w14:paraId="7244CDC7" w14:textId="552D7009" w:rsidR="00F67FC5" w:rsidRDefault="008B22D6" w:rsidP="00F67FC5">
                      <w:pPr>
                        <w:pStyle w:val="Footer"/>
                        <w:rPr>
                          <w:color w:val="FFFFFF" w:themeColor="background1"/>
                          <w:sz w:val="22"/>
                        </w:rPr>
                      </w:pPr>
                      <w:r w:rsidRPr="00F67FC5">
                        <w:rPr>
                          <w:color w:val="FFFFFF" w:themeColor="background1"/>
                          <w:sz w:val="22"/>
                        </w:rPr>
                        <w:t>Edmonton, AB</w:t>
                      </w:r>
                    </w:p>
                    <w:p w14:paraId="4B2FEC19" w14:textId="77777777" w:rsidR="00F67FC5" w:rsidRDefault="00F67FC5" w:rsidP="00F67FC5">
                      <w:pPr>
                        <w:pStyle w:val="Footer"/>
                        <w:rPr>
                          <w:color w:val="FFFFFF" w:themeColor="background1"/>
                          <w:sz w:val="22"/>
                        </w:rPr>
                      </w:pPr>
                    </w:p>
                    <w:p w14:paraId="09315BB8" w14:textId="03F56997" w:rsidR="00F67FC5" w:rsidRPr="00F67FC5" w:rsidRDefault="008B22D6" w:rsidP="00F67FC5">
                      <w:pPr>
                        <w:pStyle w:val="Footer"/>
                        <w:jc w:val="right"/>
                        <w:rPr>
                          <w:sz w:val="28"/>
                          <w:szCs w:val="24"/>
                        </w:rPr>
                      </w:pPr>
                      <w:r w:rsidRPr="00F67FC5">
                        <w:rPr>
                          <w:sz w:val="28"/>
                          <w:szCs w:val="24"/>
                        </w:rPr>
                        <w:t>Phone: 780-</w:t>
                      </w:r>
                      <w:r w:rsidR="00F67FC5" w:rsidRPr="00F67FC5">
                        <w:rPr>
                          <w:sz w:val="28"/>
                          <w:szCs w:val="24"/>
                        </w:rPr>
                        <w:t>224-5948</w:t>
                      </w:r>
                    </w:p>
                    <w:p w14:paraId="52811F17" w14:textId="2EF08F5A" w:rsidR="008B22D6" w:rsidRPr="00874235" w:rsidRDefault="00874235" w:rsidP="00F67FC5">
                      <w:pPr>
                        <w:pStyle w:val="Footer"/>
                        <w:jc w:val="right"/>
                        <w:rPr>
                          <w:sz w:val="26"/>
                          <w:szCs w:val="26"/>
                        </w:rPr>
                      </w:pPr>
                      <w:r w:rsidRPr="00874235">
                        <w:rPr>
                          <w:sz w:val="26"/>
                          <w:szCs w:val="26"/>
                        </w:rPr>
                        <w:t>www.falcorpaintingdecoratingltd.com</w:t>
                      </w:r>
                    </w:p>
                  </w:txbxContent>
                </v:textbox>
                <w10:wrap anchorx="page" anchory="page"/>
              </v:shape>
            </w:pict>
          </mc:Fallback>
        </mc:AlternateContent>
      </w:r>
    </w:p>
    <w:p w14:paraId="75108322" w14:textId="76532C0C" w:rsidR="00E841AB" w:rsidRDefault="00E841AB">
      <w:pPr>
        <w:rPr>
          <w:noProof/>
        </w:rPr>
      </w:pPr>
    </w:p>
    <w:p w14:paraId="1583B028" w14:textId="775F996A" w:rsidR="00E841AB" w:rsidRDefault="00E841AB">
      <w:pPr>
        <w:rPr>
          <w:noProof/>
        </w:rPr>
      </w:pPr>
    </w:p>
    <w:p w14:paraId="7809AB4C" w14:textId="7A8F207F" w:rsidR="00E841AB" w:rsidRDefault="00E841AB">
      <w:pPr>
        <w:rPr>
          <w:noProof/>
        </w:rPr>
      </w:pPr>
    </w:p>
    <w:p w14:paraId="70AB7BC9" w14:textId="49D932FF" w:rsidR="00D66DF3" w:rsidRDefault="00D66DF3">
      <w:pPr>
        <w:rPr>
          <w:noProof/>
        </w:rPr>
      </w:pPr>
    </w:p>
    <w:p w14:paraId="338EBC38" w14:textId="30EA3382" w:rsidR="00D66DF3" w:rsidRDefault="00D66DF3">
      <w:pPr>
        <w:rPr>
          <w:noProof/>
        </w:rPr>
      </w:pPr>
    </w:p>
    <w:p w14:paraId="360E5F14" w14:textId="42CCD98B" w:rsidR="00D66DF3" w:rsidRDefault="00D66DF3">
      <w:pPr>
        <w:rPr>
          <w:noProof/>
        </w:rPr>
      </w:pPr>
    </w:p>
    <w:p w14:paraId="378E53D4" w14:textId="298AC269" w:rsidR="00D66DF3" w:rsidRDefault="00D66DF3">
      <w:pPr>
        <w:rPr>
          <w:noProof/>
        </w:rPr>
      </w:pPr>
    </w:p>
    <w:p w14:paraId="5CB4946E" w14:textId="74BF4240" w:rsidR="0028644C" w:rsidRDefault="009E29A9" w:rsidP="00A567F0">
      <w:pPr>
        <w:rPr>
          <w:noProof/>
        </w:rPr>
      </w:pPr>
      <w:r>
        <w:rPr>
          <w:noProof/>
          <w:lang w:val="en-CA" w:eastAsia="en-CA"/>
        </w:rPr>
        <mc:AlternateContent>
          <mc:Choice Requires="wps">
            <w:drawing>
              <wp:anchor distT="0" distB="0" distL="114300" distR="114300" simplePos="0" relativeHeight="251552256" behindDoc="0" locked="0" layoutInCell="0" allowOverlap="1" wp14:anchorId="39C2429B" wp14:editId="4815A1CA">
                <wp:simplePos x="0" y="0"/>
                <wp:positionH relativeFrom="page">
                  <wp:posOffset>2580640</wp:posOffset>
                </wp:positionH>
                <wp:positionV relativeFrom="page">
                  <wp:posOffset>3657600</wp:posOffset>
                </wp:positionV>
                <wp:extent cx="91440" cy="91440"/>
                <wp:effectExtent l="0" t="0" r="0" b="0"/>
                <wp:wrapNone/>
                <wp:docPr id="2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BCF04" w14:textId="77777777" w:rsidR="001406EC" w:rsidRDefault="001406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429B" id="Text Box 163" o:spid="_x0000_s1039" type="#_x0000_t202" style="position:absolute;margin-left:203.2pt;margin-top:4in;width:7.2pt;height:7.2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" o:allowincell="f" filled="f" stroked="f">
                <v:textbox inset="0,0,0,0">
                  <w:txbxContent>
                    <w:p w14:paraId="505BCF04" w14:textId="77777777" w:rsidR="001406EC" w:rsidRDefault="001406EC">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551232" behindDoc="0" locked="0" layoutInCell="0" allowOverlap="1" wp14:anchorId="533AA6ED" wp14:editId="00EC8E11">
                <wp:simplePos x="0" y="0"/>
                <wp:positionH relativeFrom="page">
                  <wp:posOffset>2895600</wp:posOffset>
                </wp:positionH>
                <wp:positionV relativeFrom="page">
                  <wp:posOffset>3657600</wp:posOffset>
                </wp:positionV>
                <wp:extent cx="91440" cy="91440"/>
                <wp:effectExtent l="0" t="0" r="0" b="0"/>
                <wp:wrapNone/>
                <wp:docPr id="23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ABB3D" w14:textId="77777777" w:rsidR="001406EC" w:rsidRDefault="001406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A6ED" id="Text Box 162" o:spid="_x0000_s1040" type="#_x0000_t202" style="position:absolute;margin-left:228pt;margin-top:4in;width:7.2pt;height:7.2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" o:allowincell="f" filled="f" stroked="f">
                <v:textbox inset="0,0,0,0">
                  <w:txbxContent>
                    <w:p w14:paraId="3F1ABB3D" w14:textId="77777777" w:rsidR="001406EC" w:rsidRDefault="001406EC">
                      <w:pPr>
                        <w:pStyle w:val="BodyText"/>
                      </w:pPr>
                    </w:p>
                  </w:txbxContent>
                </v:textbox>
                <w10:wrap anchorx="page" anchory="page"/>
              </v:shape>
            </w:pict>
          </mc:Fallback>
        </mc:AlternateContent>
      </w:r>
    </w:p>
    <w:p w14:paraId="78C07DE5" w14:textId="55C30D1F" w:rsidR="00D0372C" w:rsidRDefault="00D0372C" w:rsidP="007F4189"/>
    <w:p w14:paraId="27C36D97" w14:textId="60CD26BA" w:rsidR="00157CB0" w:rsidRPr="00157CB0" w:rsidRDefault="0095023A" w:rsidP="00157CB0">
      <w:pPr>
        <w:rPr>
          <w:noProof/>
          <w:lang w:val="en-CA" w:eastAsia="en-CA"/>
        </w:rPr>
      </w:pPr>
      <w:r w:rsidRPr="007F4189">
        <w:rPr>
          <w:noProof/>
          <w:lang w:val="en-CA" w:eastAsia="en-CA"/>
        </w:rPr>
        <mc:AlternateContent>
          <mc:Choice Requires="wps">
            <w:drawing>
              <wp:anchor distT="0" distB="0" distL="114300" distR="114300" simplePos="0" relativeHeight="251804160" behindDoc="0" locked="0" layoutInCell="0" allowOverlap="1" wp14:anchorId="716CEFE6" wp14:editId="0E12C0D3">
                <wp:simplePos x="0" y="0"/>
                <wp:positionH relativeFrom="page">
                  <wp:posOffset>4192438</wp:posOffset>
                </wp:positionH>
                <wp:positionV relativeFrom="page">
                  <wp:posOffset>8022566</wp:posOffset>
                </wp:positionV>
                <wp:extent cx="2933963" cy="1318260"/>
                <wp:effectExtent l="38100" t="38100" r="95250" b="9144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963" cy="1318260"/>
                        </a:xfrm>
                        <a:prstGeom prst="rect">
                          <a:avLst/>
                        </a:prstGeom>
                        <a:solidFill>
                          <a:schemeClr val="bg1">
                            <a:lumMod val="85000"/>
                          </a:schemeClr>
                        </a:solidFill>
                        <a:ln>
                          <a:noFill/>
                        </a:ln>
                        <a:effectLst>
                          <a:outerShdw blurRad="50800" dist="38100" dir="2700000" algn="tl" rotWithShape="0">
                            <a:prstClr val="black">
                              <a:alpha val="40000"/>
                            </a:prstClr>
                          </a:outerShdw>
                        </a:effectLst>
                      </wps:spPr>
                      <wps:txbx>
                        <w:txbxContent>
                          <w:p w14:paraId="7247EC80" w14:textId="77777777" w:rsidR="001406EC" w:rsidRPr="00A123CD" w:rsidRDefault="001406EC" w:rsidP="007F4189">
                            <w:pPr>
                              <w:pStyle w:val="Heading1"/>
                              <w:ind w:left="142"/>
                              <w:rPr>
                                <w:noProof/>
                              </w:rPr>
                            </w:pPr>
                            <w:r>
                              <w:rPr>
                                <w:noProof/>
                              </w:rPr>
                              <w:t>Advertising rates</w:t>
                            </w:r>
                          </w:p>
                          <w:p w14:paraId="4C48ECA6" w14:textId="77777777" w:rsidR="001406EC" w:rsidRDefault="001406EC" w:rsidP="007F4189">
                            <w:pPr>
                              <w:ind w:left="142"/>
                              <w:rPr>
                                <w:noProof/>
                              </w:rPr>
                            </w:pPr>
                            <w:r>
                              <w:rPr>
                                <w:noProof/>
                              </w:rPr>
                              <w:t xml:space="preserve">Business card </w:t>
                            </w:r>
                            <w:r>
                              <w:rPr>
                                <w:noProof/>
                              </w:rPr>
                              <w:tab/>
                              <w:t xml:space="preserve">3½” × 2” </w:t>
                            </w:r>
                            <w:r>
                              <w:rPr>
                                <w:noProof/>
                              </w:rPr>
                              <w:tab/>
                              <w:t>$30</w:t>
                            </w:r>
                          </w:p>
                          <w:p w14:paraId="24AB89C7" w14:textId="77777777" w:rsidR="001406EC" w:rsidRDefault="001406EC" w:rsidP="007F4189">
                            <w:pPr>
                              <w:ind w:left="142"/>
                              <w:rPr>
                                <w:noProof/>
                              </w:rPr>
                            </w:pPr>
                            <w:r>
                              <w:rPr>
                                <w:noProof/>
                              </w:rPr>
                              <w:t xml:space="preserve">¼ page vertical </w:t>
                            </w:r>
                            <w:r>
                              <w:rPr>
                                <w:noProof/>
                              </w:rPr>
                              <w:tab/>
                              <w:t xml:space="preserve">3½” × 4⅞” </w:t>
                            </w:r>
                            <w:r>
                              <w:rPr>
                                <w:noProof/>
                              </w:rPr>
                              <w:tab/>
                              <w:t>$50</w:t>
                            </w:r>
                          </w:p>
                          <w:p w14:paraId="63D1593A" w14:textId="77777777" w:rsidR="001406EC" w:rsidRDefault="001406EC" w:rsidP="007F4189">
                            <w:pPr>
                              <w:ind w:left="142"/>
                              <w:rPr>
                                <w:noProof/>
                              </w:rPr>
                            </w:pPr>
                            <w:r>
                              <w:rPr>
                                <w:noProof/>
                              </w:rPr>
                              <w:t xml:space="preserve">¼ page horizontal </w:t>
                            </w:r>
                            <w:r>
                              <w:rPr>
                                <w:noProof/>
                              </w:rPr>
                              <w:tab/>
                              <w:t xml:space="preserve">7⅛” × 2⅝” </w:t>
                            </w:r>
                            <w:r>
                              <w:rPr>
                                <w:noProof/>
                              </w:rPr>
                              <w:tab/>
                              <w:t>$50</w:t>
                            </w:r>
                          </w:p>
                          <w:p w14:paraId="71590047" w14:textId="77777777" w:rsidR="001406EC" w:rsidRDefault="001406EC" w:rsidP="007F4189">
                            <w:pPr>
                              <w:ind w:left="142"/>
                              <w:rPr>
                                <w:noProof/>
                              </w:rPr>
                            </w:pPr>
                            <w:r>
                              <w:rPr>
                                <w:noProof/>
                              </w:rPr>
                              <w:t xml:space="preserve">½ page horizontal </w:t>
                            </w:r>
                            <w:r>
                              <w:rPr>
                                <w:noProof/>
                              </w:rPr>
                              <w:tab/>
                              <w:t xml:space="preserve">7⅛” × 4⅞” </w:t>
                            </w:r>
                            <w:r>
                              <w:rPr>
                                <w:noProof/>
                              </w:rPr>
                              <w:tab/>
                              <w:t>$75</w:t>
                            </w:r>
                          </w:p>
                          <w:p w14:paraId="7E6C8772" w14:textId="77777777" w:rsidR="001406EC" w:rsidRDefault="001406EC" w:rsidP="007F4189">
                            <w:pPr>
                              <w:ind w:left="142"/>
                              <w:rPr>
                                <w:noProof/>
                              </w:rPr>
                            </w:pPr>
                            <w:r>
                              <w:rPr>
                                <w:noProof/>
                              </w:rPr>
                              <w:t xml:space="preserve">Full page </w:t>
                            </w:r>
                            <w:r>
                              <w:rPr>
                                <w:noProof/>
                              </w:rPr>
                              <w:tab/>
                            </w:r>
                            <w:r>
                              <w:rPr>
                                <w:noProof/>
                              </w:rPr>
                              <w:tab/>
                              <w:t xml:space="preserve">8 × 10½” </w:t>
                            </w:r>
                            <w:r>
                              <w:rPr>
                                <w:noProof/>
                              </w:rPr>
                              <w:tab/>
                              <w:t>$90</w:t>
                            </w:r>
                          </w:p>
                          <w:p w14:paraId="249510BC" w14:textId="77777777" w:rsidR="001406EC" w:rsidRDefault="001406EC" w:rsidP="007F4189">
                            <w:pPr>
                              <w:pStyle w:val="Footer"/>
                              <w:ind w:left="14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CEFE6" id="_x0000_s1041" type="#_x0000_t202" style="position:absolute;margin-left:330.1pt;margin-top:631.7pt;width:231pt;height:103.8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" o:allowincell="f" fillcolor="#d8d8d8 [2732]" stroked="f">
                <v:shadow on="t" color="black" opacity="26214f" origin="-.5,-.5" offset=".74836mm,.74836mm"/>
                <v:textbox inset="0,0,0,0">
                  <w:txbxContent>
                    <w:p w14:paraId="7247EC80" w14:textId="77777777" w:rsidR="001406EC" w:rsidRPr="00A123CD" w:rsidRDefault="001406EC" w:rsidP="007F4189">
                      <w:pPr>
                        <w:pStyle w:val="Heading1"/>
                        <w:ind w:left="142"/>
                        <w:rPr>
                          <w:noProof/>
                        </w:rPr>
                      </w:pPr>
                      <w:r>
                        <w:rPr>
                          <w:noProof/>
                        </w:rPr>
                        <w:t>Advertising rates</w:t>
                      </w:r>
                    </w:p>
                    <w:p w14:paraId="4C48ECA6" w14:textId="77777777" w:rsidR="001406EC" w:rsidRDefault="001406EC" w:rsidP="007F4189">
                      <w:pPr>
                        <w:ind w:left="142"/>
                        <w:rPr>
                          <w:noProof/>
                        </w:rPr>
                      </w:pPr>
                      <w:r>
                        <w:rPr>
                          <w:noProof/>
                        </w:rPr>
                        <w:t xml:space="preserve">Business card </w:t>
                      </w:r>
                      <w:r>
                        <w:rPr>
                          <w:noProof/>
                        </w:rPr>
                        <w:tab/>
                        <w:t xml:space="preserve">3½” × 2” </w:t>
                      </w:r>
                      <w:r>
                        <w:rPr>
                          <w:noProof/>
                        </w:rPr>
                        <w:tab/>
                        <w:t>$30</w:t>
                      </w:r>
                    </w:p>
                    <w:p w14:paraId="24AB89C7" w14:textId="77777777" w:rsidR="001406EC" w:rsidRDefault="001406EC" w:rsidP="007F4189">
                      <w:pPr>
                        <w:ind w:left="142"/>
                        <w:rPr>
                          <w:noProof/>
                        </w:rPr>
                      </w:pPr>
                      <w:r>
                        <w:rPr>
                          <w:noProof/>
                        </w:rPr>
                        <w:t xml:space="preserve">¼ page vertical </w:t>
                      </w:r>
                      <w:r>
                        <w:rPr>
                          <w:noProof/>
                        </w:rPr>
                        <w:tab/>
                        <w:t xml:space="preserve">3½” × 4⅞” </w:t>
                      </w:r>
                      <w:r>
                        <w:rPr>
                          <w:noProof/>
                        </w:rPr>
                        <w:tab/>
                        <w:t>$50</w:t>
                      </w:r>
                    </w:p>
                    <w:p w14:paraId="63D1593A" w14:textId="77777777" w:rsidR="001406EC" w:rsidRDefault="001406EC" w:rsidP="007F4189">
                      <w:pPr>
                        <w:ind w:left="142"/>
                        <w:rPr>
                          <w:noProof/>
                        </w:rPr>
                      </w:pPr>
                      <w:r>
                        <w:rPr>
                          <w:noProof/>
                        </w:rPr>
                        <w:t xml:space="preserve">¼ page horizontal </w:t>
                      </w:r>
                      <w:r>
                        <w:rPr>
                          <w:noProof/>
                        </w:rPr>
                        <w:tab/>
                        <w:t xml:space="preserve">7⅛” × 2⅝” </w:t>
                      </w:r>
                      <w:r>
                        <w:rPr>
                          <w:noProof/>
                        </w:rPr>
                        <w:tab/>
                        <w:t>$50</w:t>
                      </w:r>
                    </w:p>
                    <w:p w14:paraId="71590047" w14:textId="77777777" w:rsidR="001406EC" w:rsidRDefault="001406EC" w:rsidP="007F4189">
                      <w:pPr>
                        <w:ind w:left="142"/>
                        <w:rPr>
                          <w:noProof/>
                        </w:rPr>
                      </w:pPr>
                      <w:r>
                        <w:rPr>
                          <w:noProof/>
                        </w:rPr>
                        <w:t xml:space="preserve">½ page horizontal </w:t>
                      </w:r>
                      <w:r>
                        <w:rPr>
                          <w:noProof/>
                        </w:rPr>
                        <w:tab/>
                        <w:t xml:space="preserve">7⅛” × 4⅞” </w:t>
                      </w:r>
                      <w:r>
                        <w:rPr>
                          <w:noProof/>
                        </w:rPr>
                        <w:tab/>
                        <w:t>$75</w:t>
                      </w:r>
                    </w:p>
                    <w:p w14:paraId="7E6C8772" w14:textId="77777777" w:rsidR="001406EC" w:rsidRDefault="001406EC" w:rsidP="007F4189">
                      <w:pPr>
                        <w:ind w:left="142"/>
                        <w:rPr>
                          <w:noProof/>
                        </w:rPr>
                      </w:pPr>
                      <w:r>
                        <w:rPr>
                          <w:noProof/>
                        </w:rPr>
                        <w:t xml:space="preserve">Full page </w:t>
                      </w:r>
                      <w:r>
                        <w:rPr>
                          <w:noProof/>
                        </w:rPr>
                        <w:tab/>
                      </w:r>
                      <w:r>
                        <w:rPr>
                          <w:noProof/>
                        </w:rPr>
                        <w:tab/>
                        <w:t xml:space="preserve">8 × 10½” </w:t>
                      </w:r>
                      <w:r>
                        <w:rPr>
                          <w:noProof/>
                        </w:rPr>
                        <w:tab/>
                        <w:t>$90</w:t>
                      </w:r>
                    </w:p>
                    <w:p w14:paraId="249510BC" w14:textId="77777777" w:rsidR="001406EC" w:rsidRDefault="001406EC" w:rsidP="007F4189">
                      <w:pPr>
                        <w:pStyle w:val="Footer"/>
                        <w:ind w:left="142"/>
                      </w:pPr>
                    </w:p>
                  </w:txbxContent>
                </v:textbox>
                <w10:wrap anchorx="page" anchory="page"/>
              </v:shape>
            </w:pict>
          </mc:Fallback>
        </mc:AlternateContent>
      </w:r>
      <w:r w:rsidR="004662A8" w:rsidRPr="007F4189">
        <w:rPr>
          <w:noProof/>
          <w:lang w:val="en-CA" w:eastAsia="en-CA"/>
        </w:rPr>
        <mc:AlternateContent>
          <mc:Choice Requires="wps">
            <w:drawing>
              <wp:anchor distT="0" distB="0" distL="114300" distR="114300" simplePos="0" relativeHeight="251802112" behindDoc="0" locked="0" layoutInCell="0" allowOverlap="1" wp14:anchorId="125B89CC" wp14:editId="007C1D4C">
                <wp:simplePos x="0" y="0"/>
                <wp:positionH relativeFrom="page">
                  <wp:posOffset>4191635</wp:posOffset>
                </wp:positionH>
                <wp:positionV relativeFrom="page">
                  <wp:posOffset>6602227</wp:posOffset>
                </wp:positionV>
                <wp:extent cx="2925824" cy="1350335"/>
                <wp:effectExtent l="19050" t="57150" r="103505" b="59690"/>
                <wp:wrapNone/>
                <wp:docPr id="2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824" cy="1350335"/>
                        </a:xfrm>
                        <a:prstGeom prst="rect">
                          <a:avLst/>
                        </a:prstGeom>
                        <a:gradFill flip="none" rotWithShape="1">
                          <a:gsLst>
                            <a:gs pos="53000">
                              <a:srgbClr val="4F81BD">
                                <a:lumMod val="5000"/>
                                <a:lumOff val="95000"/>
                              </a:srgbClr>
                            </a:gs>
                            <a:gs pos="94000">
                              <a:sysClr val="window" lastClr="FFFFFF">
                                <a:lumMod val="65000"/>
                              </a:sysClr>
                            </a:gs>
                          </a:gsLst>
                          <a:lin ang="0" scaled="1"/>
                          <a:tileRect/>
                        </a:gradFill>
                        <a:ln>
                          <a:noFill/>
                        </a:ln>
                        <a:effectLst>
                          <a:outerShdw blurRad="50800" dist="38100" algn="l" rotWithShape="0">
                            <a:prstClr val="black">
                              <a:alpha val="40000"/>
                            </a:prstClr>
                          </a:outerShdw>
                        </a:effectLst>
                      </wps:spPr>
                      <wps:txbx>
                        <w:txbxContent>
                          <w:p w14:paraId="5EA98A30" w14:textId="15A214A0" w:rsidR="001406EC" w:rsidRDefault="001406EC" w:rsidP="007F4189">
                            <w:pPr>
                              <w:pStyle w:val="Heading1"/>
                              <w:ind w:left="142"/>
                            </w:pPr>
                            <w:r>
                              <w:t>Hall rentals!</w:t>
                            </w:r>
                          </w:p>
                          <w:p w14:paraId="29273320" w14:textId="5CCB25CA" w:rsidR="001406EC" w:rsidRPr="00AF0DB4" w:rsidRDefault="001406EC" w:rsidP="007F4189">
                            <w:pPr>
                              <w:pStyle w:val="Footer"/>
                              <w:ind w:left="142"/>
                              <w:rPr>
                                <w:sz w:val="22"/>
                              </w:rPr>
                            </w:pPr>
                            <w:r w:rsidRPr="00AF0DB4">
                              <w:rPr>
                                <w:sz w:val="22"/>
                              </w:rPr>
                              <w:t>Bannerman Community Hall is available for wedding groups, birthday parties</w:t>
                            </w:r>
                            <w:r>
                              <w:rPr>
                                <w:sz w:val="22"/>
                              </w:rPr>
                              <w:t>, meetings and other events.</w:t>
                            </w:r>
                            <w:r w:rsidRPr="00AF0DB4">
                              <w:rPr>
                                <w:sz w:val="22"/>
                              </w:rPr>
                              <w:br/>
                              <w:t xml:space="preserve">Seating capacity is 140. </w:t>
                            </w:r>
                            <w:r w:rsidRPr="00AF0DB4">
                              <w:rPr>
                                <w:sz w:val="22"/>
                              </w:rPr>
                              <w:br/>
                            </w:r>
                            <w:r w:rsidRPr="00AF0DB4">
                              <w:rPr>
                                <w:sz w:val="22"/>
                              </w:rPr>
                              <w:br/>
                              <w:t>Fo</w:t>
                            </w:r>
                            <w:r>
                              <w:rPr>
                                <w:sz w:val="22"/>
                              </w:rPr>
                              <w:t>r information, call Carol 780-999-5469</w:t>
                            </w:r>
                          </w:p>
                          <w:p w14:paraId="5FE11B61" w14:textId="77777777" w:rsidR="001406EC" w:rsidRDefault="001406EC" w:rsidP="007F4189">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89CC" id="_x0000_s1042" type="#_x0000_t202" style="position:absolute;margin-left:330.05pt;margin-top:519.85pt;width:230.4pt;height:106.3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" o:allowincell="f" fillcolor="#f6f9fc" stroked="f">
                <v:fill color2="#a6a6a6" rotate="t" angle="90" colors="0 #f6f9fc;34734f #f6f9fc" focus="100%" type="gradient"/>
                <v:shadow on="t" color="black" opacity="26214f" origin="-.5" offset="3pt,0"/>
                <v:textbox inset="0,0,0,0">
                  <w:txbxContent>
                    <w:p w14:paraId="5EA98A30" w14:textId="15A214A0" w:rsidR="001406EC" w:rsidRDefault="001406EC" w:rsidP="007F4189">
                      <w:pPr>
                        <w:pStyle w:val="Heading1"/>
                        <w:ind w:left="142"/>
                      </w:pPr>
                      <w:r>
                        <w:t>Hall rentals!</w:t>
                      </w:r>
                    </w:p>
                    <w:p w14:paraId="29273320" w14:textId="5CCB25CA" w:rsidR="001406EC" w:rsidRPr="00AF0DB4" w:rsidRDefault="001406EC" w:rsidP="007F4189">
                      <w:pPr>
                        <w:pStyle w:val="Footer"/>
                        <w:ind w:left="142"/>
                        <w:rPr>
                          <w:sz w:val="22"/>
                        </w:rPr>
                      </w:pPr>
                      <w:r w:rsidRPr="00AF0DB4">
                        <w:rPr>
                          <w:sz w:val="22"/>
                        </w:rPr>
                        <w:t>Bannerman Community Hall is available for wedding groups, birthday parties</w:t>
                      </w:r>
                      <w:r>
                        <w:rPr>
                          <w:sz w:val="22"/>
                        </w:rPr>
                        <w:t>, meetings and other events.</w:t>
                      </w:r>
                      <w:r w:rsidRPr="00AF0DB4">
                        <w:rPr>
                          <w:sz w:val="22"/>
                        </w:rPr>
                        <w:br/>
                        <w:t xml:space="preserve">Seating capacity is 140. </w:t>
                      </w:r>
                      <w:r w:rsidRPr="00AF0DB4">
                        <w:rPr>
                          <w:sz w:val="22"/>
                        </w:rPr>
                        <w:br/>
                      </w:r>
                      <w:r w:rsidRPr="00AF0DB4">
                        <w:rPr>
                          <w:sz w:val="22"/>
                        </w:rPr>
                        <w:br/>
                        <w:t>Fo</w:t>
                      </w:r>
                      <w:r>
                        <w:rPr>
                          <w:sz w:val="22"/>
                        </w:rPr>
                        <w:t>r information, call Carol 780-999-5469</w:t>
                      </w:r>
                    </w:p>
                    <w:p w14:paraId="5FE11B61" w14:textId="77777777" w:rsidR="001406EC" w:rsidRDefault="001406EC" w:rsidP="007F4189">
                      <w:pPr>
                        <w:pStyle w:val="Footer"/>
                      </w:pPr>
                    </w:p>
                  </w:txbxContent>
                </v:textbox>
                <w10:wrap anchorx="page" anchory="page"/>
              </v:shape>
            </w:pict>
          </mc:Fallback>
        </mc:AlternateContent>
      </w:r>
      <w:r w:rsidR="005F3668" w:rsidRPr="007F4189">
        <w:rPr>
          <w:noProof/>
          <w:lang w:val="en-CA" w:eastAsia="en-CA"/>
        </w:rPr>
        <mc:AlternateContent>
          <mc:Choice Requires="wps">
            <w:drawing>
              <wp:anchor distT="0" distB="0" distL="114300" distR="114300" simplePos="0" relativeHeight="251806208" behindDoc="0" locked="0" layoutInCell="0" allowOverlap="1" wp14:anchorId="11FBDC30" wp14:editId="347CA5E5">
                <wp:simplePos x="0" y="0"/>
                <wp:positionH relativeFrom="page">
                  <wp:posOffset>495300</wp:posOffset>
                </wp:positionH>
                <wp:positionV relativeFrom="page">
                  <wp:posOffset>6228716</wp:posOffset>
                </wp:positionV>
                <wp:extent cx="3616325" cy="1991360"/>
                <wp:effectExtent l="95250" t="57150" r="22225" b="6604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1991360"/>
                        </a:xfrm>
                        <a:prstGeom prst="rect">
                          <a:avLst/>
                        </a:prstGeom>
                        <a:solidFill>
                          <a:schemeClr val="bg1">
                            <a:lumMod val="65000"/>
                          </a:schemeClr>
                        </a:solidFill>
                        <a:ln>
                          <a:noFill/>
                        </a:ln>
                        <a:effectLst>
                          <a:outerShdw blurRad="50800" dist="38100" dir="10800000" algn="r" rotWithShape="0">
                            <a:prstClr val="black">
                              <a:alpha val="40000"/>
                            </a:prstClr>
                          </a:outerShdw>
                        </a:effectLst>
                      </wps:spPr>
                      <wps:txbx>
                        <w:txbxContent>
                          <w:p w14:paraId="690A502D" w14:textId="77777777" w:rsidR="001406EC" w:rsidRDefault="001406EC" w:rsidP="007F4189">
                            <w:pPr>
                              <w:pStyle w:val="Heading2"/>
                              <w:jc w:val="center"/>
                              <w:rPr>
                                <w:color w:val="000000" w:themeColor="text1"/>
                              </w:rPr>
                            </w:pPr>
                            <w:r w:rsidRPr="00834E1C">
                              <w:rPr>
                                <w:color w:val="000000" w:themeColor="text1"/>
                              </w:rPr>
                              <w:t>Contact Us</w:t>
                            </w:r>
                          </w:p>
                          <w:p w14:paraId="4BB2AF4E" w14:textId="77777777" w:rsidR="001406EC" w:rsidRPr="00B31F56" w:rsidRDefault="001406EC" w:rsidP="007F4189">
                            <w:pPr>
                              <w:pStyle w:val="Heading2"/>
                              <w:jc w:val="center"/>
                              <w:rPr>
                                <w:color w:val="000000" w:themeColor="text1"/>
                              </w:rPr>
                            </w:pPr>
                            <w:r w:rsidRPr="00817342">
                              <w:rPr>
                                <w:color w:val="000000" w:themeColor="text1"/>
                                <w:sz w:val="22"/>
                              </w:rPr>
                              <w:t>Mailing address</w:t>
                            </w:r>
                          </w:p>
                          <w:p w14:paraId="20FC1ED3" w14:textId="77777777" w:rsidR="001406EC" w:rsidRPr="00817342" w:rsidRDefault="001406EC" w:rsidP="007F4189">
                            <w:pPr>
                              <w:ind w:left="142"/>
                              <w:jc w:val="center"/>
                              <w:rPr>
                                <w:color w:val="000000" w:themeColor="text1"/>
                                <w:sz w:val="20"/>
                              </w:rPr>
                            </w:pPr>
                            <w:r w:rsidRPr="00817342">
                              <w:rPr>
                                <w:color w:val="000000" w:themeColor="text1"/>
                                <w:sz w:val="20"/>
                              </w:rPr>
                              <w:t>P.O. Box 50008</w:t>
                            </w:r>
                          </w:p>
                          <w:p w14:paraId="0337562E" w14:textId="77777777" w:rsidR="001406EC" w:rsidRPr="00817342" w:rsidRDefault="001406EC" w:rsidP="007F4189">
                            <w:pPr>
                              <w:ind w:left="142"/>
                              <w:jc w:val="center"/>
                              <w:rPr>
                                <w:color w:val="000000" w:themeColor="text1"/>
                                <w:sz w:val="20"/>
                              </w:rPr>
                            </w:pPr>
                            <w:r w:rsidRPr="00817342">
                              <w:rPr>
                                <w:color w:val="000000" w:themeColor="text1"/>
                                <w:sz w:val="20"/>
                              </w:rPr>
                              <w:t>14061 Victoria Trail</w:t>
                            </w:r>
                          </w:p>
                          <w:p w14:paraId="7CF1C7CC" w14:textId="77777777" w:rsidR="001406EC" w:rsidRPr="00817342" w:rsidRDefault="001406EC" w:rsidP="007F4189">
                            <w:pPr>
                              <w:ind w:left="142"/>
                              <w:jc w:val="center"/>
                              <w:rPr>
                                <w:color w:val="000000" w:themeColor="text1"/>
                                <w:sz w:val="20"/>
                              </w:rPr>
                            </w:pPr>
                            <w:r w:rsidRPr="00817342">
                              <w:rPr>
                                <w:color w:val="000000" w:themeColor="text1"/>
                                <w:sz w:val="20"/>
                              </w:rPr>
                              <w:t xml:space="preserve">Edmonton </w:t>
                            </w:r>
                            <w:proofErr w:type="gramStart"/>
                            <w:r w:rsidRPr="00817342">
                              <w:rPr>
                                <w:color w:val="000000" w:themeColor="text1"/>
                                <w:sz w:val="20"/>
                              </w:rPr>
                              <w:t>AB  T</w:t>
                            </w:r>
                            <w:proofErr w:type="gramEnd"/>
                            <w:r w:rsidRPr="00817342">
                              <w:rPr>
                                <w:color w:val="000000" w:themeColor="text1"/>
                                <w:sz w:val="20"/>
                              </w:rPr>
                              <w:t>5Y 2M9</w:t>
                            </w:r>
                          </w:p>
                          <w:p w14:paraId="628AD9F1" w14:textId="77777777" w:rsidR="001406EC" w:rsidRPr="00817342" w:rsidRDefault="001406EC" w:rsidP="007F4189">
                            <w:pPr>
                              <w:pStyle w:val="Heading3"/>
                              <w:ind w:left="142"/>
                              <w:jc w:val="center"/>
                              <w:rPr>
                                <w:color w:val="000000" w:themeColor="text1"/>
                                <w:sz w:val="22"/>
                              </w:rPr>
                            </w:pPr>
                            <w:r w:rsidRPr="00817342">
                              <w:rPr>
                                <w:color w:val="000000" w:themeColor="text1"/>
                                <w:sz w:val="22"/>
                              </w:rPr>
                              <w:t>Website</w:t>
                            </w:r>
                          </w:p>
                          <w:p w14:paraId="03D7D4A3" w14:textId="1FF0411E" w:rsidR="001406EC" w:rsidRPr="00B31F56" w:rsidRDefault="001406EC" w:rsidP="007F4189">
                            <w:pPr>
                              <w:ind w:left="142"/>
                              <w:jc w:val="center"/>
                              <w:rPr>
                                <w:color w:val="000000" w:themeColor="text1"/>
                                <w:sz w:val="20"/>
                              </w:rPr>
                            </w:pPr>
                            <w:r w:rsidRPr="00B31F56">
                              <w:rPr>
                                <w:color w:val="000000" w:themeColor="text1"/>
                                <w:sz w:val="20"/>
                              </w:rPr>
                              <w:t>www.bannermanleague</w:t>
                            </w:r>
                            <w:r>
                              <w:rPr>
                                <w:color w:val="000000" w:themeColor="text1"/>
                                <w:sz w:val="20"/>
                              </w:rPr>
                              <w:t>.weebly</w:t>
                            </w:r>
                            <w:r w:rsidRPr="00B31F56">
                              <w:rPr>
                                <w:color w:val="000000" w:themeColor="text1"/>
                                <w:sz w:val="20"/>
                              </w:rPr>
                              <w:t>.c</w:t>
                            </w:r>
                            <w:r>
                              <w:rPr>
                                <w:color w:val="000000" w:themeColor="text1"/>
                                <w:sz w:val="20"/>
                              </w:rPr>
                              <w:t>om</w:t>
                            </w:r>
                            <w:r>
                              <w:rPr>
                                <w:color w:val="000000" w:themeColor="text1"/>
                                <w:sz w:val="20"/>
                              </w:rPr>
                              <w:br/>
                            </w:r>
                            <w:r w:rsidRPr="00817342">
                              <w:rPr>
                                <w:noProof/>
                                <w:color w:val="000000" w:themeColor="text1"/>
                                <w:sz w:val="20"/>
                                <w:lang w:val="en-CA" w:eastAsia="en-CA"/>
                              </w:rPr>
                              <w:drawing>
                                <wp:inline distT="0" distB="0" distL="0" distR="0" wp14:anchorId="0A051BC7" wp14:editId="01075B5E">
                                  <wp:extent cx="200025" cy="200025"/>
                                  <wp:effectExtent l="0" t="0" r="9525" b="9525"/>
                                  <wp:docPr id="26" name="Picture 2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acebook logo"/>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17342">
                              <w:rPr>
                                <w:color w:val="000000" w:themeColor="text1"/>
                                <w:sz w:val="20"/>
                              </w:rPr>
                              <w:t>www.facebook.com/bannermancommunity</w:t>
                            </w:r>
                            <w:r>
                              <w:rPr>
                                <w:color w:val="FFFFFF" w:themeColor="background1"/>
                              </w:rPr>
                              <w:br/>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FBDC30" id="_x0000_s1043" type="#_x0000_t202" style="position:absolute;margin-left:39pt;margin-top:490.45pt;width:284.75pt;height:156.8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" o:allowincell="f" fillcolor="#a5a5a5 [2092]" stroked="f">
                <v:shadow on="t" color="black" opacity="26214f" origin=".5" offset="-3pt,0"/>
                <v:textbox inset="0,0,0,0">
                  <w:txbxContent>
                    <w:p w14:paraId="690A502D" w14:textId="77777777" w:rsidR="001406EC" w:rsidRDefault="001406EC" w:rsidP="007F4189">
                      <w:pPr>
                        <w:pStyle w:val="Heading2"/>
                        <w:jc w:val="center"/>
                        <w:rPr>
                          <w:color w:val="000000" w:themeColor="text1"/>
                        </w:rPr>
                      </w:pPr>
                      <w:r w:rsidRPr="00834E1C">
                        <w:rPr>
                          <w:color w:val="000000" w:themeColor="text1"/>
                        </w:rPr>
                        <w:t>Contact Us</w:t>
                      </w:r>
                    </w:p>
                    <w:p w14:paraId="4BB2AF4E" w14:textId="77777777" w:rsidR="001406EC" w:rsidRPr="00B31F56" w:rsidRDefault="001406EC" w:rsidP="007F4189">
                      <w:pPr>
                        <w:pStyle w:val="Heading2"/>
                        <w:jc w:val="center"/>
                        <w:rPr>
                          <w:color w:val="000000" w:themeColor="text1"/>
                        </w:rPr>
                      </w:pPr>
                      <w:r w:rsidRPr="00817342">
                        <w:rPr>
                          <w:color w:val="000000" w:themeColor="text1"/>
                          <w:sz w:val="22"/>
                        </w:rPr>
                        <w:t>Mailing address</w:t>
                      </w:r>
                    </w:p>
                    <w:p w14:paraId="20FC1ED3" w14:textId="77777777" w:rsidR="001406EC" w:rsidRPr="00817342" w:rsidRDefault="001406EC" w:rsidP="007F4189">
                      <w:pPr>
                        <w:ind w:left="142"/>
                        <w:jc w:val="center"/>
                        <w:rPr>
                          <w:color w:val="000000" w:themeColor="text1"/>
                          <w:sz w:val="20"/>
                        </w:rPr>
                      </w:pPr>
                      <w:r w:rsidRPr="00817342">
                        <w:rPr>
                          <w:color w:val="000000" w:themeColor="text1"/>
                          <w:sz w:val="20"/>
                        </w:rPr>
                        <w:t>P.O. Box 50008</w:t>
                      </w:r>
                    </w:p>
                    <w:p w14:paraId="0337562E" w14:textId="77777777" w:rsidR="001406EC" w:rsidRPr="00817342" w:rsidRDefault="001406EC" w:rsidP="007F4189">
                      <w:pPr>
                        <w:ind w:left="142"/>
                        <w:jc w:val="center"/>
                        <w:rPr>
                          <w:color w:val="000000" w:themeColor="text1"/>
                          <w:sz w:val="20"/>
                        </w:rPr>
                      </w:pPr>
                      <w:r w:rsidRPr="00817342">
                        <w:rPr>
                          <w:color w:val="000000" w:themeColor="text1"/>
                          <w:sz w:val="20"/>
                        </w:rPr>
                        <w:t>14061 Victoria Trail</w:t>
                      </w:r>
                    </w:p>
                    <w:p w14:paraId="7CF1C7CC" w14:textId="77777777" w:rsidR="001406EC" w:rsidRPr="00817342" w:rsidRDefault="001406EC" w:rsidP="007F4189">
                      <w:pPr>
                        <w:ind w:left="142"/>
                        <w:jc w:val="center"/>
                        <w:rPr>
                          <w:color w:val="000000" w:themeColor="text1"/>
                          <w:sz w:val="20"/>
                        </w:rPr>
                      </w:pPr>
                      <w:r w:rsidRPr="00817342">
                        <w:rPr>
                          <w:color w:val="000000" w:themeColor="text1"/>
                          <w:sz w:val="20"/>
                        </w:rPr>
                        <w:t xml:space="preserve">Edmonton </w:t>
                      </w:r>
                      <w:proofErr w:type="gramStart"/>
                      <w:r w:rsidRPr="00817342">
                        <w:rPr>
                          <w:color w:val="000000" w:themeColor="text1"/>
                          <w:sz w:val="20"/>
                        </w:rPr>
                        <w:t>AB  T</w:t>
                      </w:r>
                      <w:proofErr w:type="gramEnd"/>
                      <w:r w:rsidRPr="00817342">
                        <w:rPr>
                          <w:color w:val="000000" w:themeColor="text1"/>
                          <w:sz w:val="20"/>
                        </w:rPr>
                        <w:t>5Y 2M9</w:t>
                      </w:r>
                    </w:p>
                    <w:p w14:paraId="628AD9F1" w14:textId="77777777" w:rsidR="001406EC" w:rsidRPr="00817342" w:rsidRDefault="001406EC" w:rsidP="007F4189">
                      <w:pPr>
                        <w:pStyle w:val="Heading3"/>
                        <w:ind w:left="142"/>
                        <w:jc w:val="center"/>
                        <w:rPr>
                          <w:color w:val="000000" w:themeColor="text1"/>
                          <w:sz w:val="22"/>
                        </w:rPr>
                      </w:pPr>
                      <w:r w:rsidRPr="00817342">
                        <w:rPr>
                          <w:color w:val="000000" w:themeColor="text1"/>
                          <w:sz w:val="22"/>
                        </w:rPr>
                        <w:t>Website</w:t>
                      </w:r>
                    </w:p>
                    <w:p w14:paraId="03D7D4A3" w14:textId="1FF0411E" w:rsidR="001406EC" w:rsidRPr="00B31F56" w:rsidRDefault="001406EC" w:rsidP="007F4189">
                      <w:pPr>
                        <w:ind w:left="142"/>
                        <w:jc w:val="center"/>
                        <w:rPr>
                          <w:color w:val="000000" w:themeColor="text1"/>
                          <w:sz w:val="20"/>
                        </w:rPr>
                      </w:pPr>
                      <w:r w:rsidRPr="00B31F56">
                        <w:rPr>
                          <w:color w:val="000000" w:themeColor="text1"/>
                          <w:sz w:val="20"/>
                        </w:rPr>
                        <w:t>www.bannermanleague</w:t>
                      </w:r>
                      <w:r>
                        <w:rPr>
                          <w:color w:val="000000" w:themeColor="text1"/>
                          <w:sz w:val="20"/>
                        </w:rPr>
                        <w:t>.weebly</w:t>
                      </w:r>
                      <w:r w:rsidRPr="00B31F56">
                        <w:rPr>
                          <w:color w:val="000000" w:themeColor="text1"/>
                          <w:sz w:val="20"/>
                        </w:rPr>
                        <w:t>.c</w:t>
                      </w:r>
                      <w:r>
                        <w:rPr>
                          <w:color w:val="000000" w:themeColor="text1"/>
                          <w:sz w:val="20"/>
                        </w:rPr>
                        <w:t>om</w:t>
                      </w:r>
                      <w:r>
                        <w:rPr>
                          <w:color w:val="000000" w:themeColor="text1"/>
                          <w:sz w:val="20"/>
                        </w:rPr>
                        <w:br/>
                      </w:r>
                      <w:r w:rsidRPr="00817342">
                        <w:rPr>
                          <w:noProof/>
                          <w:color w:val="000000" w:themeColor="text1"/>
                          <w:sz w:val="20"/>
                          <w:lang w:val="en-CA" w:eastAsia="en-CA"/>
                        </w:rPr>
                        <w:drawing>
                          <wp:inline distT="0" distB="0" distL="0" distR="0" wp14:anchorId="0A051BC7" wp14:editId="01075B5E">
                            <wp:extent cx="200025" cy="200025"/>
                            <wp:effectExtent l="0" t="0" r="9525" b="9525"/>
                            <wp:docPr id="26" name="Picture 2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acebook logo"/>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17342">
                        <w:rPr>
                          <w:color w:val="000000" w:themeColor="text1"/>
                          <w:sz w:val="20"/>
                        </w:rPr>
                        <w:t>www.facebook.com/bannermancommunity</w:t>
                      </w:r>
                      <w:r>
                        <w:rPr>
                          <w:color w:val="FFFFFF" w:themeColor="background1"/>
                        </w:rPr>
                        <w:br/>
                      </w:r>
                    </w:p>
                  </w:txbxContent>
                </v:textbox>
                <w10:wrap anchorx="page" anchory="page"/>
              </v:shape>
            </w:pict>
          </mc:Fallback>
        </mc:AlternateContent>
      </w:r>
      <w:r w:rsidR="00F63669" w:rsidRPr="007F4189">
        <w:rPr>
          <w:noProof/>
          <w:lang w:val="en-CA" w:eastAsia="en-CA"/>
        </w:rPr>
        <mc:AlternateContent>
          <mc:Choice Requires="wps">
            <w:drawing>
              <wp:anchor distT="0" distB="0" distL="114300" distR="114300" simplePos="0" relativeHeight="251809280" behindDoc="0" locked="0" layoutInCell="0" allowOverlap="1" wp14:anchorId="4853B00F" wp14:editId="2CF503A5">
                <wp:simplePos x="0" y="0"/>
                <wp:positionH relativeFrom="page">
                  <wp:posOffset>494030</wp:posOffset>
                </wp:positionH>
                <wp:positionV relativeFrom="page">
                  <wp:posOffset>8311515</wp:posOffset>
                </wp:positionV>
                <wp:extent cx="3616457" cy="1184275"/>
                <wp:effectExtent l="0" t="0" r="3175" b="0"/>
                <wp:wrapNone/>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457" cy="1184275"/>
                        </a:xfrm>
                        <a:prstGeom prst="rect">
                          <a:avLst/>
                        </a:prstGeom>
                        <a:solidFill>
                          <a:schemeClr val="bg1">
                            <a:lumMod val="95000"/>
                          </a:schemeClr>
                        </a:solidFill>
                        <a:ln>
                          <a:noFill/>
                        </a:ln>
                      </wps:spPr>
                      <wps:txbx>
                        <w:txbxContent>
                          <w:p w14:paraId="219090C5" w14:textId="77777777" w:rsidR="001406EC" w:rsidRDefault="001406EC" w:rsidP="007F4189">
                            <w:pPr>
                              <w:pStyle w:val="Heading5"/>
                              <w:jc w:val="center"/>
                            </w:pPr>
                            <w:r>
                              <w:rPr>
                                <w:rFonts w:ascii="Arial" w:hAnsi="Arial"/>
                                <w:color w:val="auto"/>
                                <w:sz w:val="20"/>
                              </w:rPr>
                              <w:br/>
                            </w:r>
                            <w:r>
                              <w:t>Join Our Next Community League Meeting!</w:t>
                            </w:r>
                          </w:p>
                          <w:p w14:paraId="420E9E19" w14:textId="54F18773" w:rsidR="001406EC" w:rsidRDefault="00107209" w:rsidP="00F63669">
                            <w:pPr>
                              <w:pStyle w:val="Heading3"/>
                              <w:ind w:left="142"/>
                              <w:jc w:val="center"/>
                              <w:rPr>
                                <w:sz w:val="20"/>
                              </w:rPr>
                            </w:pPr>
                            <w:r>
                              <w:rPr>
                                <w:sz w:val="20"/>
                              </w:rPr>
                              <w:t>June 17</w:t>
                            </w:r>
                            <w:r w:rsidRPr="00107209">
                              <w:rPr>
                                <w:sz w:val="20"/>
                                <w:vertAlign w:val="superscript"/>
                              </w:rPr>
                              <w:t>th</w:t>
                            </w:r>
                            <w:r w:rsidR="001406EC">
                              <w:rPr>
                                <w:sz w:val="20"/>
                              </w:rPr>
                              <w:t xml:space="preserve">, </w:t>
                            </w:r>
                            <w:r w:rsidR="001406EC" w:rsidRPr="00817342">
                              <w:rPr>
                                <w:sz w:val="20"/>
                              </w:rPr>
                              <w:t>20</w:t>
                            </w:r>
                            <w:r w:rsidR="001406EC">
                              <w:rPr>
                                <w:sz w:val="20"/>
                              </w:rPr>
                              <w:t>20</w:t>
                            </w:r>
                            <w:r w:rsidR="001406EC" w:rsidRPr="00817342">
                              <w:rPr>
                                <w:sz w:val="20"/>
                              </w:rPr>
                              <w:t xml:space="preserve"> at 7pm</w:t>
                            </w:r>
                            <w:r w:rsidR="001406EC">
                              <w:rPr>
                                <w:sz w:val="20"/>
                              </w:rPr>
                              <w:t xml:space="preserve"> </w:t>
                            </w:r>
                            <w:r w:rsidR="001274AD">
                              <w:rPr>
                                <w:sz w:val="20"/>
                              </w:rPr>
                              <w:t>Online via virtual meeting</w:t>
                            </w:r>
                          </w:p>
                          <w:p w14:paraId="45D3F854" w14:textId="77777777" w:rsidR="001406EC" w:rsidRPr="00834E1C" w:rsidRDefault="001406EC" w:rsidP="00B517F7">
                            <w:pPr>
                              <w:ind w:left="142"/>
                              <w:jc w:val="center"/>
                            </w:pPr>
                            <w:r w:rsidRPr="00817342">
                              <w:rPr>
                                <w:sz w:val="20"/>
                              </w:rPr>
                              <w:t>Open to all community members. Share your input on</w:t>
                            </w:r>
                            <w:r>
                              <w:rPr>
                                <w:sz w:val="20"/>
                              </w:rPr>
                              <w:t xml:space="preserve"> community activities.</w:t>
                            </w:r>
                            <w:r>
                              <w:t xml:space="preserve"> </w:t>
                            </w:r>
                            <w:r>
                              <w:br/>
                            </w:r>
                          </w:p>
                        </w:txbxContent>
                      </wps:txbx>
                      <wps:bodyPr rot="0" vert="horz" wrap="square" lIns="0" tIns="0" rIns="21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53B00F" id="_x0000_s1044" type="#_x0000_t202" style="position:absolute;margin-left:38.9pt;margin-top:654.45pt;width:284.75pt;height:93.2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" o:allowincell="f" fillcolor="#f2f2f2 [3052]" stroked="f">
                <v:textbox inset="0,0,6mm,0">
                  <w:txbxContent>
                    <w:p w14:paraId="219090C5" w14:textId="77777777" w:rsidR="001406EC" w:rsidRDefault="001406EC" w:rsidP="007F4189">
                      <w:pPr>
                        <w:pStyle w:val="Heading5"/>
                        <w:jc w:val="center"/>
                      </w:pPr>
                      <w:r>
                        <w:rPr>
                          <w:rFonts w:ascii="Arial" w:hAnsi="Arial"/>
                          <w:color w:val="auto"/>
                          <w:sz w:val="20"/>
                        </w:rPr>
                        <w:br/>
                      </w:r>
                      <w:r>
                        <w:t>Join Our Next Community League Meeting!</w:t>
                      </w:r>
                    </w:p>
                    <w:p w14:paraId="420E9E19" w14:textId="54F18773" w:rsidR="001406EC" w:rsidRDefault="00107209" w:rsidP="00F63669">
                      <w:pPr>
                        <w:pStyle w:val="Heading3"/>
                        <w:ind w:left="142"/>
                        <w:jc w:val="center"/>
                        <w:rPr>
                          <w:sz w:val="20"/>
                        </w:rPr>
                      </w:pPr>
                      <w:r>
                        <w:rPr>
                          <w:sz w:val="20"/>
                        </w:rPr>
                        <w:t>June 17</w:t>
                      </w:r>
                      <w:r w:rsidRPr="00107209">
                        <w:rPr>
                          <w:sz w:val="20"/>
                          <w:vertAlign w:val="superscript"/>
                        </w:rPr>
                        <w:t>th</w:t>
                      </w:r>
                      <w:r w:rsidR="001406EC">
                        <w:rPr>
                          <w:sz w:val="20"/>
                        </w:rPr>
                        <w:t xml:space="preserve">, </w:t>
                      </w:r>
                      <w:r w:rsidR="001406EC" w:rsidRPr="00817342">
                        <w:rPr>
                          <w:sz w:val="20"/>
                        </w:rPr>
                        <w:t>20</w:t>
                      </w:r>
                      <w:r w:rsidR="001406EC">
                        <w:rPr>
                          <w:sz w:val="20"/>
                        </w:rPr>
                        <w:t>20</w:t>
                      </w:r>
                      <w:r w:rsidR="001406EC" w:rsidRPr="00817342">
                        <w:rPr>
                          <w:sz w:val="20"/>
                        </w:rPr>
                        <w:t xml:space="preserve"> at 7pm</w:t>
                      </w:r>
                      <w:r w:rsidR="001406EC">
                        <w:rPr>
                          <w:sz w:val="20"/>
                        </w:rPr>
                        <w:t xml:space="preserve"> </w:t>
                      </w:r>
                      <w:r w:rsidR="001274AD">
                        <w:rPr>
                          <w:sz w:val="20"/>
                        </w:rPr>
                        <w:t>Online via virtual meeting</w:t>
                      </w:r>
                    </w:p>
                    <w:p w14:paraId="45D3F854" w14:textId="77777777" w:rsidR="001406EC" w:rsidRPr="00834E1C" w:rsidRDefault="001406EC" w:rsidP="00B517F7">
                      <w:pPr>
                        <w:ind w:left="142"/>
                        <w:jc w:val="center"/>
                      </w:pPr>
                      <w:r w:rsidRPr="00817342">
                        <w:rPr>
                          <w:sz w:val="20"/>
                        </w:rPr>
                        <w:t>Open to all community members. Share your input on</w:t>
                      </w:r>
                      <w:r>
                        <w:rPr>
                          <w:sz w:val="20"/>
                        </w:rPr>
                        <w:t xml:space="preserve"> community activities.</w:t>
                      </w:r>
                      <w:r>
                        <w:t xml:space="preserve"> </w:t>
                      </w:r>
                      <w:r>
                        <w:br/>
                      </w:r>
                    </w:p>
                  </w:txbxContent>
                </v:textbox>
                <w10:wrap anchorx="page" anchory="page"/>
              </v:shape>
            </w:pict>
          </mc:Fallback>
        </mc:AlternateContent>
      </w:r>
    </w:p>
    <w:sectPr w:rsidR="00157CB0" w:rsidRPr="00157CB0" w:rsidSect="00A00D88">
      <w:headerReference w:type="even" r:id="rId30"/>
      <w:type w:val="continuous"/>
      <w:pgSz w:w="12240" w:h="15840"/>
      <w:pgMar w:top="568" w:right="616" w:bottom="0" w:left="709" w:header="720" w:footer="720" w:gutter="0"/>
      <w:cols w:space="90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9F6B9" w14:textId="77777777" w:rsidR="007A4FCB" w:rsidRDefault="007A4FCB">
      <w:r>
        <w:separator/>
      </w:r>
    </w:p>
  </w:endnote>
  <w:endnote w:type="continuationSeparator" w:id="0">
    <w:p w14:paraId="765EC884" w14:textId="77777777" w:rsidR="007A4FCB" w:rsidRDefault="007A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lura">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AC62B" w14:textId="77777777" w:rsidR="007A4FCB" w:rsidRDefault="007A4FCB">
      <w:r>
        <w:separator/>
      </w:r>
    </w:p>
  </w:footnote>
  <w:footnote w:type="continuationSeparator" w:id="0">
    <w:p w14:paraId="1AF62F64" w14:textId="77777777" w:rsidR="007A4FCB" w:rsidRDefault="007A4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2D630" w14:textId="7AAB096B" w:rsidR="001406EC" w:rsidRDefault="001406EC">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14929"/>
    <w:multiLevelType w:val="multilevel"/>
    <w:tmpl w:val="CF16FB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6A922F9"/>
    <w:multiLevelType w:val="multilevel"/>
    <w:tmpl w:val="B6CEAE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7A572A5"/>
    <w:multiLevelType w:val="hybridMultilevel"/>
    <w:tmpl w:val="F8E2803E"/>
    <w:lvl w:ilvl="0" w:tplc="09ECF46C">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7E63816"/>
    <w:multiLevelType w:val="hybridMultilevel"/>
    <w:tmpl w:val="AD368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D81E1E"/>
    <w:multiLevelType w:val="hybridMultilevel"/>
    <w:tmpl w:val="2156656A"/>
    <w:lvl w:ilvl="0" w:tplc="09ECF46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0B0C2F"/>
    <w:multiLevelType w:val="hybridMultilevel"/>
    <w:tmpl w:val="0C3A4D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B179C0"/>
    <w:multiLevelType w:val="hybridMultilevel"/>
    <w:tmpl w:val="3B42A27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D31673"/>
    <w:multiLevelType w:val="hybridMultilevel"/>
    <w:tmpl w:val="FA820694"/>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8" w15:restartNumberingAfterBreak="0">
    <w:nsid w:val="105A77ED"/>
    <w:multiLevelType w:val="hybridMultilevel"/>
    <w:tmpl w:val="FFDA07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0D56C66"/>
    <w:multiLevelType w:val="hybridMultilevel"/>
    <w:tmpl w:val="75D03D6E"/>
    <w:lvl w:ilvl="0" w:tplc="09ECF46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6711D15"/>
    <w:multiLevelType w:val="hybridMultilevel"/>
    <w:tmpl w:val="4D24D7FA"/>
    <w:lvl w:ilvl="0" w:tplc="B0D45DC8">
      <w:numFmt w:val="bullet"/>
      <w:lvlText w:val="-"/>
      <w:lvlJc w:val="left"/>
      <w:pPr>
        <w:ind w:left="592" w:hanging="360"/>
      </w:pPr>
      <w:rPr>
        <w:rFonts w:ascii="Arial" w:eastAsia="Times New Roman" w:hAnsi="Arial" w:cs="Arial" w:hint="default"/>
      </w:rPr>
    </w:lvl>
    <w:lvl w:ilvl="1" w:tplc="10090003" w:tentative="1">
      <w:start w:val="1"/>
      <w:numFmt w:val="bullet"/>
      <w:lvlText w:val="o"/>
      <w:lvlJc w:val="left"/>
      <w:pPr>
        <w:ind w:left="1312" w:hanging="360"/>
      </w:pPr>
      <w:rPr>
        <w:rFonts w:ascii="Courier New" w:hAnsi="Courier New" w:cs="Courier New" w:hint="default"/>
      </w:rPr>
    </w:lvl>
    <w:lvl w:ilvl="2" w:tplc="10090005" w:tentative="1">
      <w:start w:val="1"/>
      <w:numFmt w:val="bullet"/>
      <w:lvlText w:val=""/>
      <w:lvlJc w:val="left"/>
      <w:pPr>
        <w:ind w:left="2032" w:hanging="360"/>
      </w:pPr>
      <w:rPr>
        <w:rFonts w:ascii="Wingdings" w:hAnsi="Wingdings" w:hint="default"/>
      </w:rPr>
    </w:lvl>
    <w:lvl w:ilvl="3" w:tplc="10090001" w:tentative="1">
      <w:start w:val="1"/>
      <w:numFmt w:val="bullet"/>
      <w:lvlText w:val=""/>
      <w:lvlJc w:val="left"/>
      <w:pPr>
        <w:ind w:left="2752" w:hanging="360"/>
      </w:pPr>
      <w:rPr>
        <w:rFonts w:ascii="Symbol" w:hAnsi="Symbol" w:hint="default"/>
      </w:rPr>
    </w:lvl>
    <w:lvl w:ilvl="4" w:tplc="10090003" w:tentative="1">
      <w:start w:val="1"/>
      <w:numFmt w:val="bullet"/>
      <w:lvlText w:val="o"/>
      <w:lvlJc w:val="left"/>
      <w:pPr>
        <w:ind w:left="3472" w:hanging="360"/>
      </w:pPr>
      <w:rPr>
        <w:rFonts w:ascii="Courier New" w:hAnsi="Courier New" w:cs="Courier New" w:hint="default"/>
      </w:rPr>
    </w:lvl>
    <w:lvl w:ilvl="5" w:tplc="10090005" w:tentative="1">
      <w:start w:val="1"/>
      <w:numFmt w:val="bullet"/>
      <w:lvlText w:val=""/>
      <w:lvlJc w:val="left"/>
      <w:pPr>
        <w:ind w:left="4192" w:hanging="360"/>
      </w:pPr>
      <w:rPr>
        <w:rFonts w:ascii="Wingdings" w:hAnsi="Wingdings" w:hint="default"/>
      </w:rPr>
    </w:lvl>
    <w:lvl w:ilvl="6" w:tplc="10090001" w:tentative="1">
      <w:start w:val="1"/>
      <w:numFmt w:val="bullet"/>
      <w:lvlText w:val=""/>
      <w:lvlJc w:val="left"/>
      <w:pPr>
        <w:ind w:left="4912" w:hanging="360"/>
      </w:pPr>
      <w:rPr>
        <w:rFonts w:ascii="Symbol" w:hAnsi="Symbol" w:hint="default"/>
      </w:rPr>
    </w:lvl>
    <w:lvl w:ilvl="7" w:tplc="10090003" w:tentative="1">
      <w:start w:val="1"/>
      <w:numFmt w:val="bullet"/>
      <w:lvlText w:val="o"/>
      <w:lvlJc w:val="left"/>
      <w:pPr>
        <w:ind w:left="5632" w:hanging="360"/>
      </w:pPr>
      <w:rPr>
        <w:rFonts w:ascii="Courier New" w:hAnsi="Courier New" w:cs="Courier New" w:hint="default"/>
      </w:rPr>
    </w:lvl>
    <w:lvl w:ilvl="8" w:tplc="10090005" w:tentative="1">
      <w:start w:val="1"/>
      <w:numFmt w:val="bullet"/>
      <w:lvlText w:val=""/>
      <w:lvlJc w:val="left"/>
      <w:pPr>
        <w:ind w:left="6352" w:hanging="360"/>
      </w:pPr>
      <w:rPr>
        <w:rFonts w:ascii="Wingdings" w:hAnsi="Wingdings" w:hint="default"/>
      </w:rPr>
    </w:lvl>
  </w:abstractNum>
  <w:abstractNum w:abstractNumId="11" w15:restartNumberingAfterBreak="0">
    <w:nsid w:val="25F90A71"/>
    <w:multiLevelType w:val="multilevel"/>
    <w:tmpl w:val="6C705B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E4E23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6C3DDB"/>
    <w:multiLevelType w:val="hybridMultilevel"/>
    <w:tmpl w:val="8B4C8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6A7118"/>
    <w:multiLevelType w:val="multilevel"/>
    <w:tmpl w:val="D2FA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1215F3"/>
    <w:multiLevelType w:val="multilevel"/>
    <w:tmpl w:val="94C4A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842B30"/>
    <w:multiLevelType w:val="hybridMultilevel"/>
    <w:tmpl w:val="345AEEF6"/>
    <w:lvl w:ilvl="0" w:tplc="10090001">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start w:val="1"/>
      <w:numFmt w:val="bullet"/>
      <w:lvlText w:val=""/>
      <w:lvlJc w:val="left"/>
      <w:pPr>
        <w:ind w:left="5760" w:hanging="360"/>
      </w:pPr>
      <w:rPr>
        <w:rFonts w:ascii="Symbol" w:hAnsi="Symbol" w:hint="default"/>
      </w:rPr>
    </w:lvl>
    <w:lvl w:ilvl="4" w:tplc="10090003">
      <w:start w:val="1"/>
      <w:numFmt w:val="bullet"/>
      <w:lvlText w:val="o"/>
      <w:lvlJc w:val="left"/>
      <w:pPr>
        <w:ind w:left="6480" w:hanging="360"/>
      </w:pPr>
      <w:rPr>
        <w:rFonts w:ascii="Courier New" w:hAnsi="Courier New" w:cs="Courier New" w:hint="default"/>
      </w:rPr>
    </w:lvl>
    <w:lvl w:ilvl="5" w:tplc="10090005">
      <w:start w:val="1"/>
      <w:numFmt w:val="bullet"/>
      <w:lvlText w:val=""/>
      <w:lvlJc w:val="left"/>
      <w:pPr>
        <w:ind w:left="7200" w:hanging="360"/>
      </w:pPr>
      <w:rPr>
        <w:rFonts w:ascii="Wingdings" w:hAnsi="Wingdings" w:hint="default"/>
      </w:rPr>
    </w:lvl>
    <w:lvl w:ilvl="6" w:tplc="10090001">
      <w:start w:val="1"/>
      <w:numFmt w:val="bullet"/>
      <w:lvlText w:val=""/>
      <w:lvlJc w:val="left"/>
      <w:pPr>
        <w:ind w:left="7920" w:hanging="360"/>
      </w:pPr>
      <w:rPr>
        <w:rFonts w:ascii="Symbol" w:hAnsi="Symbol" w:hint="default"/>
      </w:rPr>
    </w:lvl>
    <w:lvl w:ilvl="7" w:tplc="10090003">
      <w:start w:val="1"/>
      <w:numFmt w:val="bullet"/>
      <w:lvlText w:val="o"/>
      <w:lvlJc w:val="left"/>
      <w:pPr>
        <w:ind w:left="8640" w:hanging="360"/>
      </w:pPr>
      <w:rPr>
        <w:rFonts w:ascii="Courier New" w:hAnsi="Courier New" w:cs="Courier New" w:hint="default"/>
      </w:rPr>
    </w:lvl>
    <w:lvl w:ilvl="8" w:tplc="10090005">
      <w:start w:val="1"/>
      <w:numFmt w:val="bullet"/>
      <w:lvlText w:val=""/>
      <w:lvlJc w:val="left"/>
      <w:pPr>
        <w:ind w:left="9360" w:hanging="360"/>
      </w:pPr>
      <w:rPr>
        <w:rFonts w:ascii="Wingdings" w:hAnsi="Wingdings" w:hint="default"/>
      </w:rPr>
    </w:lvl>
  </w:abstractNum>
  <w:abstractNum w:abstractNumId="17" w15:restartNumberingAfterBreak="0">
    <w:nsid w:val="3C444F49"/>
    <w:multiLevelType w:val="multilevel"/>
    <w:tmpl w:val="B5808C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462F449C"/>
    <w:multiLevelType w:val="multilevel"/>
    <w:tmpl w:val="9AF4F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DC3765"/>
    <w:multiLevelType w:val="hybridMultilevel"/>
    <w:tmpl w:val="96967B10"/>
    <w:lvl w:ilvl="0" w:tplc="09ECF46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FA3F60"/>
    <w:multiLevelType w:val="multilevel"/>
    <w:tmpl w:val="1B166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755202"/>
    <w:multiLevelType w:val="hybridMultilevel"/>
    <w:tmpl w:val="D464AFD2"/>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2" w15:restartNumberingAfterBreak="0">
    <w:nsid w:val="55BB30C5"/>
    <w:multiLevelType w:val="hybridMultilevel"/>
    <w:tmpl w:val="7988F66A"/>
    <w:lvl w:ilvl="0" w:tplc="09ECF46C">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577D134E"/>
    <w:multiLevelType w:val="hybridMultilevel"/>
    <w:tmpl w:val="FD10FBA8"/>
    <w:lvl w:ilvl="0" w:tplc="FA66D092">
      <w:start w:val="1"/>
      <w:numFmt w:val="bullet"/>
      <w:lvlText w:val="-"/>
      <w:lvlJc w:val="left"/>
      <w:pPr>
        <w:ind w:left="720" w:hanging="360"/>
      </w:pPr>
      <w:rPr>
        <w:rFonts w:ascii="Berlin Sans FB Demi" w:eastAsia="Times New Roman" w:hAnsi="Berlin Sans FB Demi" w:cs="Times New Roman"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C5158F4"/>
    <w:multiLevelType w:val="hybridMultilevel"/>
    <w:tmpl w:val="ACCEF5BC"/>
    <w:lvl w:ilvl="0" w:tplc="FA66D092">
      <w:start w:val="1"/>
      <w:numFmt w:val="bullet"/>
      <w:lvlText w:val="-"/>
      <w:lvlJc w:val="left"/>
      <w:pPr>
        <w:ind w:left="720" w:hanging="360"/>
      </w:pPr>
      <w:rPr>
        <w:rFonts w:ascii="Berlin Sans FB Demi" w:eastAsia="Times New Roman" w:hAnsi="Berlin Sans FB Demi" w:cs="Times New Roman"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1A2E50"/>
    <w:multiLevelType w:val="hybridMultilevel"/>
    <w:tmpl w:val="3B825874"/>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6" w15:restartNumberingAfterBreak="0">
    <w:nsid w:val="69006CBF"/>
    <w:multiLevelType w:val="hybridMultilevel"/>
    <w:tmpl w:val="7AB274C0"/>
    <w:lvl w:ilvl="0" w:tplc="10090001">
      <w:start w:val="1"/>
      <w:numFmt w:val="bullet"/>
      <w:lvlText w:val=""/>
      <w:lvlJc w:val="left"/>
      <w:pPr>
        <w:ind w:left="3968" w:hanging="360"/>
      </w:pPr>
      <w:rPr>
        <w:rFonts w:ascii="Symbol" w:hAnsi="Symbol" w:cs="Symbol" w:hint="default"/>
      </w:rPr>
    </w:lvl>
    <w:lvl w:ilvl="1" w:tplc="10090003" w:tentative="1">
      <w:start w:val="1"/>
      <w:numFmt w:val="bullet"/>
      <w:lvlText w:val="o"/>
      <w:lvlJc w:val="left"/>
      <w:pPr>
        <w:ind w:left="4688" w:hanging="360"/>
      </w:pPr>
      <w:rPr>
        <w:rFonts w:ascii="Courier New" w:hAnsi="Courier New" w:cs="Courier New" w:hint="default"/>
      </w:rPr>
    </w:lvl>
    <w:lvl w:ilvl="2" w:tplc="10090005" w:tentative="1">
      <w:start w:val="1"/>
      <w:numFmt w:val="bullet"/>
      <w:lvlText w:val=""/>
      <w:lvlJc w:val="left"/>
      <w:pPr>
        <w:ind w:left="5408" w:hanging="360"/>
      </w:pPr>
      <w:rPr>
        <w:rFonts w:ascii="Wingdings" w:hAnsi="Wingdings" w:cs="Wingdings" w:hint="default"/>
      </w:rPr>
    </w:lvl>
    <w:lvl w:ilvl="3" w:tplc="10090001" w:tentative="1">
      <w:start w:val="1"/>
      <w:numFmt w:val="bullet"/>
      <w:lvlText w:val=""/>
      <w:lvlJc w:val="left"/>
      <w:pPr>
        <w:ind w:left="6128" w:hanging="360"/>
      </w:pPr>
      <w:rPr>
        <w:rFonts w:ascii="Symbol" w:hAnsi="Symbol" w:cs="Symbol" w:hint="default"/>
      </w:rPr>
    </w:lvl>
    <w:lvl w:ilvl="4" w:tplc="10090003" w:tentative="1">
      <w:start w:val="1"/>
      <w:numFmt w:val="bullet"/>
      <w:lvlText w:val="o"/>
      <w:lvlJc w:val="left"/>
      <w:pPr>
        <w:ind w:left="6848" w:hanging="360"/>
      </w:pPr>
      <w:rPr>
        <w:rFonts w:ascii="Courier New" w:hAnsi="Courier New" w:cs="Courier New" w:hint="default"/>
      </w:rPr>
    </w:lvl>
    <w:lvl w:ilvl="5" w:tplc="10090005" w:tentative="1">
      <w:start w:val="1"/>
      <w:numFmt w:val="bullet"/>
      <w:lvlText w:val=""/>
      <w:lvlJc w:val="left"/>
      <w:pPr>
        <w:ind w:left="7568" w:hanging="360"/>
      </w:pPr>
      <w:rPr>
        <w:rFonts w:ascii="Wingdings" w:hAnsi="Wingdings" w:cs="Wingdings" w:hint="default"/>
      </w:rPr>
    </w:lvl>
    <w:lvl w:ilvl="6" w:tplc="10090001" w:tentative="1">
      <w:start w:val="1"/>
      <w:numFmt w:val="bullet"/>
      <w:lvlText w:val=""/>
      <w:lvlJc w:val="left"/>
      <w:pPr>
        <w:ind w:left="8288" w:hanging="360"/>
      </w:pPr>
      <w:rPr>
        <w:rFonts w:ascii="Symbol" w:hAnsi="Symbol" w:cs="Symbol" w:hint="default"/>
      </w:rPr>
    </w:lvl>
    <w:lvl w:ilvl="7" w:tplc="10090003" w:tentative="1">
      <w:start w:val="1"/>
      <w:numFmt w:val="bullet"/>
      <w:lvlText w:val="o"/>
      <w:lvlJc w:val="left"/>
      <w:pPr>
        <w:ind w:left="9008" w:hanging="360"/>
      </w:pPr>
      <w:rPr>
        <w:rFonts w:ascii="Courier New" w:hAnsi="Courier New" w:cs="Courier New" w:hint="default"/>
      </w:rPr>
    </w:lvl>
    <w:lvl w:ilvl="8" w:tplc="10090005" w:tentative="1">
      <w:start w:val="1"/>
      <w:numFmt w:val="bullet"/>
      <w:lvlText w:val=""/>
      <w:lvlJc w:val="left"/>
      <w:pPr>
        <w:ind w:left="9728" w:hanging="360"/>
      </w:pPr>
      <w:rPr>
        <w:rFonts w:ascii="Wingdings" w:hAnsi="Wingdings" w:cs="Wingdings" w:hint="default"/>
      </w:rPr>
    </w:lvl>
  </w:abstractNum>
  <w:abstractNum w:abstractNumId="27" w15:restartNumberingAfterBreak="0">
    <w:nsid w:val="69162D26"/>
    <w:multiLevelType w:val="hybridMultilevel"/>
    <w:tmpl w:val="678CC6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D9706C2"/>
    <w:multiLevelType w:val="hybridMultilevel"/>
    <w:tmpl w:val="CFC65A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6E922576"/>
    <w:multiLevelType w:val="hybridMultilevel"/>
    <w:tmpl w:val="BE821A30"/>
    <w:lvl w:ilvl="0" w:tplc="10090001">
      <w:start w:val="1"/>
      <w:numFmt w:val="bullet"/>
      <w:lvlText w:val=""/>
      <w:lvlJc w:val="left"/>
      <w:pPr>
        <w:ind w:left="1724" w:hanging="360"/>
      </w:pPr>
      <w:rPr>
        <w:rFonts w:ascii="Symbol" w:hAnsi="Symbol" w:hint="default"/>
      </w:rPr>
    </w:lvl>
    <w:lvl w:ilvl="1" w:tplc="10090003" w:tentative="1">
      <w:start w:val="1"/>
      <w:numFmt w:val="bullet"/>
      <w:lvlText w:val="o"/>
      <w:lvlJc w:val="left"/>
      <w:pPr>
        <w:ind w:left="2444" w:hanging="360"/>
      </w:pPr>
      <w:rPr>
        <w:rFonts w:ascii="Courier New" w:hAnsi="Courier New" w:cs="Courier New" w:hint="default"/>
      </w:rPr>
    </w:lvl>
    <w:lvl w:ilvl="2" w:tplc="10090005" w:tentative="1">
      <w:start w:val="1"/>
      <w:numFmt w:val="bullet"/>
      <w:lvlText w:val=""/>
      <w:lvlJc w:val="left"/>
      <w:pPr>
        <w:ind w:left="3164" w:hanging="360"/>
      </w:pPr>
      <w:rPr>
        <w:rFonts w:ascii="Wingdings" w:hAnsi="Wingdings" w:hint="default"/>
      </w:rPr>
    </w:lvl>
    <w:lvl w:ilvl="3" w:tplc="10090001" w:tentative="1">
      <w:start w:val="1"/>
      <w:numFmt w:val="bullet"/>
      <w:lvlText w:val=""/>
      <w:lvlJc w:val="left"/>
      <w:pPr>
        <w:ind w:left="3884" w:hanging="360"/>
      </w:pPr>
      <w:rPr>
        <w:rFonts w:ascii="Symbol" w:hAnsi="Symbol" w:hint="default"/>
      </w:rPr>
    </w:lvl>
    <w:lvl w:ilvl="4" w:tplc="10090003" w:tentative="1">
      <w:start w:val="1"/>
      <w:numFmt w:val="bullet"/>
      <w:lvlText w:val="o"/>
      <w:lvlJc w:val="left"/>
      <w:pPr>
        <w:ind w:left="4604" w:hanging="360"/>
      </w:pPr>
      <w:rPr>
        <w:rFonts w:ascii="Courier New" w:hAnsi="Courier New" w:cs="Courier New" w:hint="default"/>
      </w:rPr>
    </w:lvl>
    <w:lvl w:ilvl="5" w:tplc="10090005" w:tentative="1">
      <w:start w:val="1"/>
      <w:numFmt w:val="bullet"/>
      <w:lvlText w:val=""/>
      <w:lvlJc w:val="left"/>
      <w:pPr>
        <w:ind w:left="5324" w:hanging="360"/>
      </w:pPr>
      <w:rPr>
        <w:rFonts w:ascii="Wingdings" w:hAnsi="Wingdings" w:hint="default"/>
      </w:rPr>
    </w:lvl>
    <w:lvl w:ilvl="6" w:tplc="10090001" w:tentative="1">
      <w:start w:val="1"/>
      <w:numFmt w:val="bullet"/>
      <w:lvlText w:val=""/>
      <w:lvlJc w:val="left"/>
      <w:pPr>
        <w:ind w:left="6044" w:hanging="360"/>
      </w:pPr>
      <w:rPr>
        <w:rFonts w:ascii="Symbol" w:hAnsi="Symbol" w:hint="default"/>
      </w:rPr>
    </w:lvl>
    <w:lvl w:ilvl="7" w:tplc="10090003" w:tentative="1">
      <w:start w:val="1"/>
      <w:numFmt w:val="bullet"/>
      <w:lvlText w:val="o"/>
      <w:lvlJc w:val="left"/>
      <w:pPr>
        <w:ind w:left="6764" w:hanging="360"/>
      </w:pPr>
      <w:rPr>
        <w:rFonts w:ascii="Courier New" w:hAnsi="Courier New" w:cs="Courier New" w:hint="default"/>
      </w:rPr>
    </w:lvl>
    <w:lvl w:ilvl="8" w:tplc="10090005" w:tentative="1">
      <w:start w:val="1"/>
      <w:numFmt w:val="bullet"/>
      <w:lvlText w:val=""/>
      <w:lvlJc w:val="left"/>
      <w:pPr>
        <w:ind w:left="7484" w:hanging="360"/>
      </w:pPr>
      <w:rPr>
        <w:rFonts w:ascii="Wingdings" w:hAnsi="Wingdings" w:hint="default"/>
      </w:rPr>
    </w:lvl>
  </w:abstractNum>
  <w:abstractNum w:abstractNumId="30" w15:restartNumberingAfterBreak="0">
    <w:nsid w:val="786D2D63"/>
    <w:multiLevelType w:val="multilevel"/>
    <w:tmpl w:val="C6600C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7B13552E"/>
    <w:multiLevelType w:val="hybridMultilevel"/>
    <w:tmpl w:val="1DB070E0"/>
    <w:lvl w:ilvl="0" w:tplc="09ECF46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8A1D94"/>
    <w:multiLevelType w:val="multilevel"/>
    <w:tmpl w:val="F75E8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A41354"/>
    <w:multiLevelType w:val="hybridMultilevel"/>
    <w:tmpl w:val="3FE47E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6"/>
  </w:num>
  <w:num w:numId="5">
    <w:abstractNumId w:val="21"/>
  </w:num>
  <w:num w:numId="6">
    <w:abstractNumId w:val="8"/>
  </w:num>
  <w:num w:numId="7">
    <w:abstractNumId w:val="28"/>
  </w:num>
  <w:num w:numId="8">
    <w:abstractNumId w:val="12"/>
  </w:num>
  <w:num w:numId="9">
    <w:abstractNumId w:val="33"/>
  </w:num>
  <w:num w:numId="10">
    <w:abstractNumId w:val="25"/>
  </w:num>
  <w:num w:numId="11">
    <w:abstractNumId w:val="29"/>
  </w:num>
  <w:num w:numId="12">
    <w:abstractNumId w:val="27"/>
  </w:num>
  <w:num w:numId="13">
    <w:abstractNumId w:val="0"/>
  </w:num>
  <w:num w:numId="14">
    <w:abstractNumId w:val="14"/>
  </w:num>
  <w:num w:numId="15">
    <w:abstractNumId w:val="23"/>
  </w:num>
  <w:num w:numId="16">
    <w:abstractNumId w:val="24"/>
  </w:num>
  <w:num w:numId="17">
    <w:abstractNumId w:val="18"/>
  </w:num>
  <w:num w:numId="18">
    <w:abstractNumId w:val="15"/>
  </w:num>
  <w:num w:numId="19">
    <w:abstractNumId w:val="13"/>
  </w:num>
  <w:num w:numId="20">
    <w:abstractNumId w:val="3"/>
  </w:num>
  <w:num w:numId="21">
    <w:abstractNumId w:val="9"/>
  </w:num>
  <w:num w:numId="22">
    <w:abstractNumId w:val="2"/>
  </w:num>
  <w:num w:numId="23">
    <w:abstractNumId w:val="22"/>
  </w:num>
  <w:num w:numId="24">
    <w:abstractNumId w:val="4"/>
  </w:num>
  <w:num w:numId="25">
    <w:abstractNumId w:val="19"/>
  </w:num>
  <w:num w:numId="26">
    <w:abstractNumId w:val="31"/>
  </w:num>
  <w:num w:numId="27">
    <w:abstractNumId w:val="32"/>
  </w:num>
  <w:num w:numId="28">
    <w:abstractNumId w:val="10"/>
  </w:num>
  <w:num w:numId="29">
    <w:abstractNumId w:val="26"/>
  </w:num>
  <w:num w:numId="30">
    <w:abstractNumId w:val="20"/>
  </w:num>
  <w:num w:numId="31">
    <w:abstractNumId w:val="30"/>
    <w:lvlOverride w:ilvl="0"/>
    <w:lvlOverride w:ilvl="1"/>
    <w:lvlOverride w:ilvl="2"/>
    <w:lvlOverride w:ilvl="3"/>
    <w:lvlOverride w:ilvl="4"/>
    <w:lvlOverride w:ilvl="5"/>
    <w:lvlOverride w:ilvl="6"/>
    <w:lvlOverride w:ilvl="7"/>
    <w:lvlOverride w:ilvl="8"/>
  </w:num>
  <w:num w:numId="32">
    <w:abstractNumId w:val="1"/>
    <w:lvlOverride w:ilvl="0"/>
    <w:lvlOverride w:ilvl="1"/>
    <w:lvlOverride w:ilvl="2"/>
    <w:lvlOverride w:ilvl="3"/>
    <w:lvlOverride w:ilvl="4"/>
    <w:lvlOverride w:ilvl="5"/>
    <w:lvlOverride w:ilvl="6"/>
    <w:lvlOverride w:ilvl="7"/>
    <w:lvlOverride w:ilvl="8"/>
  </w:num>
  <w:num w:numId="33">
    <w:abstractNumId w:val="17"/>
    <w:lvlOverride w:ilvl="0"/>
    <w:lvlOverride w:ilvl="1"/>
    <w:lvlOverride w:ilvl="2"/>
    <w:lvlOverride w:ilvl="3"/>
    <w:lvlOverride w:ilvl="4"/>
    <w:lvlOverride w:ilvl="5"/>
    <w:lvlOverride w:ilvl="6"/>
    <w:lvlOverride w:ilvl="7"/>
    <w:lvlOverride w:ilvl="8"/>
  </w:num>
  <w:num w:numId="34">
    <w:abstractNumId w:val="11"/>
    <w:lvlOverride w:ilvl="0"/>
    <w:lvlOverride w:ilvl="1"/>
    <w:lvlOverride w:ilvl="2"/>
    <w:lvlOverride w:ilvl="3"/>
    <w:lvlOverride w:ilvl="4"/>
    <w:lvlOverride w:ilvl="5"/>
    <w:lvlOverride w:ilvl="6"/>
    <w:lvlOverride w:ilvl="7"/>
    <w:lvlOverride w:ilvl="8"/>
  </w:num>
  <w:num w:numId="35">
    <w:abstractNumId w:val="6"/>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CB0"/>
    <w:rsid w:val="00003093"/>
    <w:rsid w:val="000066B9"/>
    <w:rsid w:val="00011073"/>
    <w:rsid w:val="00015062"/>
    <w:rsid w:val="00016E39"/>
    <w:rsid w:val="000208AE"/>
    <w:rsid w:val="00021127"/>
    <w:rsid w:val="000214E6"/>
    <w:rsid w:val="00024783"/>
    <w:rsid w:val="0002752B"/>
    <w:rsid w:val="00031BE6"/>
    <w:rsid w:val="00033837"/>
    <w:rsid w:val="000357BA"/>
    <w:rsid w:val="0004368F"/>
    <w:rsid w:val="00047426"/>
    <w:rsid w:val="00054B68"/>
    <w:rsid w:val="00055498"/>
    <w:rsid w:val="00060E33"/>
    <w:rsid w:val="00062CE2"/>
    <w:rsid w:val="00064506"/>
    <w:rsid w:val="0006573A"/>
    <w:rsid w:val="00070513"/>
    <w:rsid w:val="00071178"/>
    <w:rsid w:val="000752CC"/>
    <w:rsid w:val="0008355B"/>
    <w:rsid w:val="00090C88"/>
    <w:rsid w:val="00091B89"/>
    <w:rsid w:val="00093B29"/>
    <w:rsid w:val="00095DFC"/>
    <w:rsid w:val="000B04E2"/>
    <w:rsid w:val="000B1664"/>
    <w:rsid w:val="000B1D25"/>
    <w:rsid w:val="000B6DE9"/>
    <w:rsid w:val="000D0B29"/>
    <w:rsid w:val="000D2018"/>
    <w:rsid w:val="000D4278"/>
    <w:rsid w:val="000D43EF"/>
    <w:rsid w:val="000E7BD2"/>
    <w:rsid w:val="000F4734"/>
    <w:rsid w:val="000F71B2"/>
    <w:rsid w:val="00102D60"/>
    <w:rsid w:val="00103B1C"/>
    <w:rsid w:val="0010451C"/>
    <w:rsid w:val="00107035"/>
    <w:rsid w:val="00107209"/>
    <w:rsid w:val="00111531"/>
    <w:rsid w:val="00111C2A"/>
    <w:rsid w:val="001121FC"/>
    <w:rsid w:val="00113D6F"/>
    <w:rsid w:val="00116FE1"/>
    <w:rsid w:val="001215E6"/>
    <w:rsid w:val="00123DA5"/>
    <w:rsid w:val="00124BC4"/>
    <w:rsid w:val="00126F17"/>
    <w:rsid w:val="001274AD"/>
    <w:rsid w:val="00130E05"/>
    <w:rsid w:val="00132041"/>
    <w:rsid w:val="001378F0"/>
    <w:rsid w:val="001406EC"/>
    <w:rsid w:val="00140A08"/>
    <w:rsid w:val="0014424A"/>
    <w:rsid w:val="001526C1"/>
    <w:rsid w:val="00154201"/>
    <w:rsid w:val="001545B0"/>
    <w:rsid w:val="0015774D"/>
    <w:rsid w:val="00157CB0"/>
    <w:rsid w:val="00161A57"/>
    <w:rsid w:val="00165F36"/>
    <w:rsid w:val="001662CB"/>
    <w:rsid w:val="00172D08"/>
    <w:rsid w:val="00172E00"/>
    <w:rsid w:val="001755C9"/>
    <w:rsid w:val="00176CB5"/>
    <w:rsid w:val="00183414"/>
    <w:rsid w:val="001847EB"/>
    <w:rsid w:val="001864BD"/>
    <w:rsid w:val="00187830"/>
    <w:rsid w:val="00191F4A"/>
    <w:rsid w:val="00193B4F"/>
    <w:rsid w:val="00193D20"/>
    <w:rsid w:val="00194298"/>
    <w:rsid w:val="00194D97"/>
    <w:rsid w:val="001A133C"/>
    <w:rsid w:val="001A2D05"/>
    <w:rsid w:val="001A404A"/>
    <w:rsid w:val="001A6834"/>
    <w:rsid w:val="001A6B42"/>
    <w:rsid w:val="001C0DB6"/>
    <w:rsid w:val="001C0F21"/>
    <w:rsid w:val="001C10EA"/>
    <w:rsid w:val="001C5C0F"/>
    <w:rsid w:val="001C7D89"/>
    <w:rsid w:val="001D14C2"/>
    <w:rsid w:val="001D2EDC"/>
    <w:rsid w:val="001D3A8A"/>
    <w:rsid w:val="001D4F92"/>
    <w:rsid w:val="001D5C03"/>
    <w:rsid w:val="001D7A31"/>
    <w:rsid w:val="001E7213"/>
    <w:rsid w:val="001F0843"/>
    <w:rsid w:val="001F0959"/>
    <w:rsid w:val="001F236B"/>
    <w:rsid w:val="001F2EE6"/>
    <w:rsid w:val="001F3A19"/>
    <w:rsid w:val="00200AEF"/>
    <w:rsid w:val="00200D2F"/>
    <w:rsid w:val="00202715"/>
    <w:rsid w:val="00204C9E"/>
    <w:rsid w:val="002051C5"/>
    <w:rsid w:val="00205F84"/>
    <w:rsid w:val="0020779B"/>
    <w:rsid w:val="002105CD"/>
    <w:rsid w:val="00210B1D"/>
    <w:rsid w:val="002153B4"/>
    <w:rsid w:val="00216482"/>
    <w:rsid w:val="00217E75"/>
    <w:rsid w:val="002268E5"/>
    <w:rsid w:val="002275F4"/>
    <w:rsid w:val="00234827"/>
    <w:rsid w:val="00234BF8"/>
    <w:rsid w:val="00234DBA"/>
    <w:rsid w:val="00235BB6"/>
    <w:rsid w:val="002372EC"/>
    <w:rsid w:val="0023749D"/>
    <w:rsid w:val="002379A7"/>
    <w:rsid w:val="002450A5"/>
    <w:rsid w:val="0024544D"/>
    <w:rsid w:val="002454F4"/>
    <w:rsid w:val="0025747B"/>
    <w:rsid w:val="002611F6"/>
    <w:rsid w:val="00265B6A"/>
    <w:rsid w:val="00266DF1"/>
    <w:rsid w:val="00267F4E"/>
    <w:rsid w:val="00270235"/>
    <w:rsid w:val="00272CBF"/>
    <w:rsid w:val="00273EB7"/>
    <w:rsid w:val="002744A6"/>
    <w:rsid w:val="00275586"/>
    <w:rsid w:val="00277F31"/>
    <w:rsid w:val="0028474D"/>
    <w:rsid w:val="0028644C"/>
    <w:rsid w:val="0029173A"/>
    <w:rsid w:val="002940A8"/>
    <w:rsid w:val="00294DA8"/>
    <w:rsid w:val="00297096"/>
    <w:rsid w:val="002A0CAB"/>
    <w:rsid w:val="002A2BEB"/>
    <w:rsid w:val="002A720C"/>
    <w:rsid w:val="002A73C6"/>
    <w:rsid w:val="002A7A3D"/>
    <w:rsid w:val="002B2C53"/>
    <w:rsid w:val="002B4ADF"/>
    <w:rsid w:val="002B5DB3"/>
    <w:rsid w:val="002C0206"/>
    <w:rsid w:val="002C0D60"/>
    <w:rsid w:val="002C3DA0"/>
    <w:rsid w:val="002C40BA"/>
    <w:rsid w:val="002C455F"/>
    <w:rsid w:val="002C55F8"/>
    <w:rsid w:val="002C5AD6"/>
    <w:rsid w:val="002C719E"/>
    <w:rsid w:val="002D0424"/>
    <w:rsid w:val="002D049D"/>
    <w:rsid w:val="002D0666"/>
    <w:rsid w:val="002D0ACF"/>
    <w:rsid w:val="002D3088"/>
    <w:rsid w:val="002D3E7A"/>
    <w:rsid w:val="002D5C3E"/>
    <w:rsid w:val="002D6AF0"/>
    <w:rsid w:val="002E0CE1"/>
    <w:rsid w:val="002E7002"/>
    <w:rsid w:val="002F4C48"/>
    <w:rsid w:val="002F5378"/>
    <w:rsid w:val="002F7969"/>
    <w:rsid w:val="003026F9"/>
    <w:rsid w:val="00303121"/>
    <w:rsid w:val="00312075"/>
    <w:rsid w:val="00314232"/>
    <w:rsid w:val="003167CA"/>
    <w:rsid w:val="00316918"/>
    <w:rsid w:val="003179E6"/>
    <w:rsid w:val="00322610"/>
    <w:rsid w:val="0032409E"/>
    <w:rsid w:val="00324DAD"/>
    <w:rsid w:val="00326DAF"/>
    <w:rsid w:val="00335B39"/>
    <w:rsid w:val="00342BA1"/>
    <w:rsid w:val="00342DF2"/>
    <w:rsid w:val="00343AF8"/>
    <w:rsid w:val="0034733D"/>
    <w:rsid w:val="00350A65"/>
    <w:rsid w:val="00352827"/>
    <w:rsid w:val="00357646"/>
    <w:rsid w:val="003611B3"/>
    <w:rsid w:val="00361EE8"/>
    <w:rsid w:val="00361FB2"/>
    <w:rsid w:val="00363C40"/>
    <w:rsid w:val="003654C9"/>
    <w:rsid w:val="0036592B"/>
    <w:rsid w:val="00365EB2"/>
    <w:rsid w:val="00366ED4"/>
    <w:rsid w:val="00370F76"/>
    <w:rsid w:val="003710CD"/>
    <w:rsid w:val="00373210"/>
    <w:rsid w:val="003743B3"/>
    <w:rsid w:val="00376E26"/>
    <w:rsid w:val="003833B1"/>
    <w:rsid w:val="00391C60"/>
    <w:rsid w:val="003A08D1"/>
    <w:rsid w:val="003A4F03"/>
    <w:rsid w:val="003A5F7A"/>
    <w:rsid w:val="003A7FEE"/>
    <w:rsid w:val="003B0840"/>
    <w:rsid w:val="003B13D7"/>
    <w:rsid w:val="003B548E"/>
    <w:rsid w:val="003B6E17"/>
    <w:rsid w:val="003C1F16"/>
    <w:rsid w:val="003C213D"/>
    <w:rsid w:val="003D35C7"/>
    <w:rsid w:val="003D7544"/>
    <w:rsid w:val="003D7788"/>
    <w:rsid w:val="003D7E51"/>
    <w:rsid w:val="003E398C"/>
    <w:rsid w:val="003E467B"/>
    <w:rsid w:val="003E5637"/>
    <w:rsid w:val="003F0D2A"/>
    <w:rsid w:val="003F2260"/>
    <w:rsid w:val="003F2CC6"/>
    <w:rsid w:val="003F3462"/>
    <w:rsid w:val="00400A42"/>
    <w:rsid w:val="0040102F"/>
    <w:rsid w:val="00402BEF"/>
    <w:rsid w:val="00410627"/>
    <w:rsid w:val="004145AA"/>
    <w:rsid w:val="00415E34"/>
    <w:rsid w:val="0041657F"/>
    <w:rsid w:val="00431B20"/>
    <w:rsid w:val="00433AE8"/>
    <w:rsid w:val="00440D47"/>
    <w:rsid w:val="00457510"/>
    <w:rsid w:val="00460724"/>
    <w:rsid w:val="004629EC"/>
    <w:rsid w:val="00462CFD"/>
    <w:rsid w:val="004662A8"/>
    <w:rsid w:val="004747E4"/>
    <w:rsid w:val="00487499"/>
    <w:rsid w:val="00492B05"/>
    <w:rsid w:val="0049385D"/>
    <w:rsid w:val="004964FE"/>
    <w:rsid w:val="004A0067"/>
    <w:rsid w:val="004A1030"/>
    <w:rsid w:val="004A3408"/>
    <w:rsid w:val="004A72FF"/>
    <w:rsid w:val="004A7CF4"/>
    <w:rsid w:val="004B7835"/>
    <w:rsid w:val="004D639E"/>
    <w:rsid w:val="004E193C"/>
    <w:rsid w:val="004E77BC"/>
    <w:rsid w:val="004F0D38"/>
    <w:rsid w:val="004F2D3A"/>
    <w:rsid w:val="004F687D"/>
    <w:rsid w:val="00500D9C"/>
    <w:rsid w:val="005062BA"/>
    <w:rsid w:val="005073E2"/>
    <w:rsid w:val="00510D49"/>
    <w:rsid w:val="00511B1D"/>
    <w:rsid w:val="00512599"/>
    <w:rsid w:val="00512F9A"/>
    <w:rsid w:val="00520DD6"/>
    <w:rsid w:val="0052404C"/>
    <w:rsid w:val="0053026E"/>
    <w:rsid w:val="0053269C"/>
    <w:rsid w:val="0053373F"/>
    <w:rsid w:val="005355D6"/>
    <w:rsid w:val="00543287"/>
    <w:rsid w:val="005442EC"/>
    <w:rsid w:val="00550ADE"/>
    <w:rsid w:val="00553E56"/>
    <w:rsid w:val="005550F4"/>
    <w:rsid w:val="005551A5"/>
    <w:rsid w:val="00555C55"/>
    <w:rsid w:val="00564B82"/>
    <w:rsid w:val="00566767"/>
    <w:rsid w:val="0056781E"/>
    <w:rsid w:val="00570862"/>
    <w:rsid w:val="005710BB"/>
    <w:rsid w:val="005726DD"/>
    <w:rsid w:val="0057496D"/>
    <w:rsid w:val="00575C40"/>
    <w:rsid w:val="00576C0A"/>
    <w:rsid w:val="00576E05"/>
    <w:rsid w:val="005841A1"/>
    <w:rsid w:val="005902C8"/>
    <w:rsid w:val="00590D0F"/>
    <w:rsid w:val="00592A72"/>
    <w:rsid w:val="00596423"/>
    <w:rsid w:val="00597270"/>
    <w:rsid w:val="005976A9"/>
    <w:rsid w:val="005A02C0"/>
    <w:rsid w:val="005A2C41"/>
    <w:rsid w:val="005A4D90"/>
    <w:rsid w:val="005A69C0"/>
    <w:rsid w:val="005A6EB8"/>
    <w:rsid w:val="005A768C"/>
    <w:rsid w:val="005B2B97"/>
    <w:rsid w:val="005B4006"/>
    <w:rsid w:val="005B532E"/>
    <w:rsid w:val="005C039E"/>
    <w:rsid w:val="005C1228"/>
    <w:rsid w:val="005C2BB1"/>
    <w:rsid w:val="005C2FA0"/>
    <w:rsid w:val="005C3E1D"/>
    <w:rsid w:val="005C42D6"/>
    <w:rsid w:val="005C7CCE"/>
    <w:rsid w:val="005D4162"/>
    <w:rsid w:val="005D503B"/>
    <w:rsid w:val="005D5704"/>
    <w:rsid w:val="005E241D"/>
    <w:rsid w:val="005E41A5"/>
    <w:rsid w:val="005E4386"/>
    <w:rsid w:val="005E525E"/>
    <w:rsid w:val="005E66A7"/>
    <w:rsid w:val="005F29EC"/>
    <w:rsid w:val="005F3138"/>
    <w:rsid w:val="005F3668"/>
    <w:rsid w:val="005F3F63"/>
    <w:rsid w:val="005F463E"/>
    <w:rsid w:val="005F58E2"/>
    <w:rsid w:val="005F6D45"/>
    <w:rsid w:val="00600F3A"/>
    <w:rsid w:val="0060419C"/>
    <w:rsid w:val="0061491D"/>
    <w:rsid w:val="0061566B"/>
    <w:rsid w:val="006162BC"/>
    <w:rsid w:val="00617C8E"/>
    <w:rsid w:val="00621FC8"/>
    <w:rsid w:val="00626977"/>
    <w:rsid w:val="00630B71"/>
    <w:rsid w:val="006315D0"/>
    <w:rsid w:val="006323E4"/>
    <w:rsid w:val="00632807"/>
    <w:rsid w:val="00634AAF"/>
    <w:rsid w:val="00642480"/>
    <w:rsid w:val="00642FCC"/>
    <w:rsid w:val="00650480"/>
    <w:rsid w:val="006505FC"/>
    <w:rsid w:val="00651789"/>
    <w:rsid w:val="00652250"/>
    <w:rsid w:val="00653036"/>
    <w:rsid w:val="00653BF6"/>
    <w:rsid w:val="006635F7"/>
    <w:rsid w:val="006658C9"/>
    <w:rsid w:val="00672438"/>
    <w:rsid w:val="00672F08"/>
    <w:rsid w:val="00675268"/>
    <w:rsid w:val="00677FF5"/>
    <w:rsid w:val="006813A4"/>
    <w:rsid w:val="006827D2"/>
    <w:rsid w:val="00683D5B"/>
    <w:rsid w:val="0068533D"/>
    <w:rsid w:val="00687515"/>
    <w:rsid w:val="0068758F"/>
    <w:rsid w:val="00687FF6"/>
    <w:rsid w:val="00690985"/>
    <w:rsid w:val="00692E44"/>
    <w:rsid w:val="00693F07"/>
    <w:rsid w:val="00694619"/>
    <w:rsid w:val="00694EE6"/>
    <w:rsid w:val="006974F6"/>
    <w:rsid w:val="006A0751"/>
    <w:rsid w:val="006A0BE1"/>
    <w:rsid w:val="006A15B6"/>
    <w:rsid w:val="006A3CCE"/>
    <w:rsid w:val="006B1337"/>
    <w:rsid w:val="006B1902"/>
    <w:rsid w:val="006B36C0"/>
    <w:rsid w:val="006B5800"/>
    <w:rsid w:val="006B7E18"/>
    <w:rsid w:val="006C47E6"/>
    <w:rsid w:val="006C5E0F"/>
    <w:rsid w:val="006D1365"/>
    <w:rsid w:val="006D2007"/>
    <w:rsid w:val="006D2F42"/>
    <w:rsid w:val="006D4981"/>
    <w:rsid w:val="006E0F37"/>
    <w:rsid w:val="006E1F1D"/>
    <w:rsid w:val="006E72DF"/>
    <w:rsid w:val="006E7929"/>
    <w:rsid w:val="006F05E0"/>
    <w:rsid w:val="006F113B"/>
    <w:rsid w:val="006F39C8"/>
    <w:rsid w:val="006F50D9"/>
    <w:rsid w:val="0070678E"/>
    <w:rsid w:val="00711177"/>
    <w:rsid w:val="0071525D"/>
    <w:rsid w:val="007154D5"/>
    <w:rsid w:val="00715F8B"/>
    <w:rsid w:val="00717AA6"/>
    <w:rsid w:val="0072080A"/>
    <w:rsid w:val="00721BFE"/>
    <w:rsid w:val="007231BE"/>
    <w:rsid w:val="00725892"/>
    <w:rsid w:val="00732AAA"/>
    <w:rsid w:val="00736161"/>
    <w:rsid w:val="00736B17"/>
    <w:rsid w:val="00736BA1"/>
    <w:rsid w:val="007429A6"/>
    <w:rsid w:val="00743C64"/>
    <w:rsid w:val="0074523B"/>
    <w:rsid w:val="007505FA"/>
    <w:rsid w:val="007701F9"/>
    <w:rsid w:val="007704A9"/>
    <w:rsid w:val="007716DA"/>
    <w:rsid w:val="00772A09"/>
    <w:rsid w:val="00773656"/>
    <w:rsid w:val="00774488"/>
    <w:rsid w:val="00774DFC"/>
    <w:rsid w:val="00777282"/>
    <w:rsid w:val="00777692"/>
    <w:rsid w:val="007804AD"/>
    <w:rsid w:val="007817BC"/>
    <w:rsid w:val="00781E4D"/>
    <w:rsid w:val="00786347"/>
    <w:rsid w:val="00786EA3"/>
    <w:rsid w:val="00792B69"/>
    <w:rsid w:val="00793DCA"/>
    <w:rsid w:val="00796F4E"/>
    <w:rsid w:val="00797CAA"/>
    <w:rsid w:val="007A4FCB"/>
    <w:rsid w:val="007A566B"/>
    <w:rsid w:val="007A6526"/>
    <w:rsid w:val="007B3E66"/>
    <w:rsid w:val="007B4FB8"/>
    <w:rsid w:val="007B7DDB"/>
    <w:rsid w:val="007C14B8"/>
    <w:rsid w:val="007C1C89"/>
    <w:rsid w:val="007C1F03"/>
    <w:rsid w:val="007C1FA6"/>
    <w:rsid w:val="007C7F80"/>
    <w:rsid w:val="007E2F90"/>
    <w:rsid w:val="007E53A1"/>
    <w:rsid w:val="007E584D"/>
    <w:rsid w:val="007E7305"/>
    <w:rsid w:val="007E7507"/>
    <w:rsid w:val="007F0BAC"/>
    <w:rsid w:val="007F4189"/>
    <w:rsid w:val="007F4F43"/>
    <w:rsid w:val="007F51E6"/>
    <w:rsid w:val="007F643B"/>
    <w:rsid w:val="00800BAC"/>
    <w:rsid w:val="00802A87"/>
    <w:rsid w:val="00803BC6"/>
    <w:rsid w:val="00807640"/>
    <w:rsid w:val="008078CE"/>
    <w:rsid w:val="00807C08"/>
    <w:rsid w:val="00811AAA"/>
    <w:rsid w:val="00814A67"/>
    <w:rsid w:val="00817342"/>
    <w:rsid w:val="008276F2"/>
    <w:rsid w:val="00834E1C"/>
    <w:rsid w:val="00835A0F"/>
    <w:rsid w:val="00835B5D"/>
    <w:rsid w:val="00841A4F"/>
    <w:rsid w:val="00843FC1"/>
    <w:rsid w:val="00844587"/>
    <w:rsid w:val="00847133"/>
    <w:rsid w:val="0085478E"/>
    <w:rsid w:val="008557A0"/>
    <w:rsid w:val="0086405E"/>
    <w:rsid w:val="008662CB"/>
    <w:rsid w:val="008711BF"/>
    <w:rsid w:val="00874235"/>
    <w:rsid w:val="0087447B"/>
    <w:rsid w:val="00875541"/>
    <w:rsid w:val="0087759A"/>
    <w:rsid w:val="008867E5"/>
    <w:rsid w:val="0088757C"/>
    <w:rsid w:val="00891C54"/>
    <w:rsid w:val="00892D41"/>
    <w:rsid w:val="00896B41"/>
    <w:rsid w:val="008A2C5D"/>
    <w:rsid w:val="008A706D"/>
    <w:rsid w:val="008A7D38"/>
    <w:rsid w:val="008B1F65"/>
    <w:rsid w:val="008B22D6"/>
    <w:rsid w:val="008B2F53"/>
    <w:rsid w:val="008B3EC5"/>
    <w:rsid w:val="008B5903"/>
    <w:rsid w:val="008B6D8C"/>
    <w:rsid w:val="008B7473"/>
    <w:rsid w:val="008C440C"/>
    <w:rsid w:val="008C5047"/>
    <w:rsid w:val="008C5089"/>
    <w:rsid w:val="008D107C"/>
    <w:rsid w:val="008D1C59"/>
    <w:rsid w:val="008D34FC"/>
    <w:rsid w:val="008E0603"/>
    <w:rsid w:val="008E4024"/>
    <w:rsid w:val="008E4C38"/>
    <w:rsid w:val="008E513B"/>
    <w:rsid w:val="008E7416"/>
    <w:rsid w:val="008E7806"/>
    <w:rsid w:val="008F1AD5"/>
    <w:rsid w:val="008F4B87"/>
    <w:rsid w:val="008F5D0F"/>
    <w:rsid w:val="008F6189"/>
    <w:rsid w:val="008F6831"/>
    <w:rsid w:val="008F6C02"/>
    <w:rsid w:val="008F7235"/>
    <w:rsid w:val="00900642"/>
    <w:rsid w:val="00901ED7"/>
    <w:rsid w:val="00902436"/>
    <w:rsid w:val="00902AE7"/>
    <w:rsid w:val="00905FFE"/>
    <w:rsid w:val="00906D85"/>
    <w:rsid w:val="00907844"/>
    <w:rsid w:val="00910367"/>
    <w:rsid w:val="0091098F"/>
    <w:rsid w:val="00912D7E"/>
    <w:rsid w:val="00913842"/>
    <w:rsid w:val="00913AB9"/>
    <w:rsid w:val="009178F5"/>
    <w:rsid w:val="0092092D"/>
    <w:rsid w:val="00920A13"/>
    <w:rsid w:val="00921878"/>
    <w:rsid w:val="00922325"/>
    <w:rsid w:val="00933D6F"/>
    <w:rsid w:val="00934503"/>
    <w:rsid w:val="00940E4F"/>
    <w:rsid w:val="00943151"/>
    <w:rsid w:val="0094599A"/>
    <w:rsid w:val="0094700C"/>
    <w:rsid w:val="00950192"/>
    <w:rsid w:val="0095023A"/>
    <w:rsid w:val="00950CF2"/>
    <w:rsid w:val="009550C4"/>
    <w:rsid w:val="00955BB3"/>
    <w:rsid w:val="00957E6E"/>
    <w:rsid w:val="00960AD7"/>
    <w:rsid w:val="00961B0E"/>
    <w:rsid w:val="009627D6"/>
    <w:rsid w:val="0096588F"/>
    <w:rsid w:val="00971B96"/>
    <w:rsid w:val="00972727"/>
    <w:rsid w:val="009737B5"/>
    <w:rsid w:val="00977DFE"/>
    <w:rsid w:val="009805F9"/>
    <w:rsid w:val="00981EAA"/>
    <w:rsid w:val="0098447A"/>
    <w:rsid w:val="00985560"/>
    <w:rsid w:val="00985FF1"/>
    <w:rsid w:val="00987D8A"/>
    <w:rsid w:val="0099056E"/>
    <w:rsid w:val="00993016"/>
    <w:rsid w:val="00994428"/>
    <w:rsid w:val="00997EC3"/>
    <w:rsid w:val="009A326B"/>
    <w:rsid w:val="009A4785"/>
    <w:rsid w:val="009A6C68"/>
    <w:rsid w:val="009A6CA7"/>
    <w:rsid w:val="009B00E0"/>
    <w:rsid w:val="009B57DE"/>
    <w:rsid w:val="009B6826"/>
    <w:rsid w:val="009C0A5F"/>
    <w:rsid w:val="009C15A1"/>
    <w:rsid w:val="009C4C2E"/>
    <w:rsid w:val="009C70F6"/>
    <w:rsid w:val="009C7ED2"/>
    <w:rsid w:val="009D2073"/>
    <w:rsid w:val="009D4D6F"/>
    <w:rsid w:val="009D5491"/>
    <w:rsid w:val="009D66DA"/>
    <w:rsid w:val="009D6EF4"/>
    <w:rsid w:val="009E29A9"/>
    <w:rsid w:val="009E49C0"/>
    <w:rsid w:val="009E509E"/>
    <w:rsid w:val="009E685A"/>
    <w:rsid w:val="009F21DD"/>
    <w:rsid w:val="009F2665"/>
    <w:rsid w:val="009F2942"/>
    <w:rsid w:val="009F3D5F"/>
    <w:rsid w:val="009F4B34"/>
    <w:rsid w:val="009F60B6"/>
    <w:rsid w:val="009F76E3"/>
    <w:rsid w:val="00A00591"/>
    <w:rsid w:val="00A00D88"/>
    <w:rsid w:val="00A02117"/>
    <w:rsid w:val="00A11CB5"/>
    <w:rsid w:val="00A123CD"/>
    <w:rsid w:val="00A12B0D"/>
    <w:rsid w:val="00A15184"/>
    <w:rsid w:val="00A15E08"/>
    <w:rsid w:val="00A16983"/>
    <w:rsid w:val="00A215BA"/>
    <w:rsid w:val="00A23337"/>
    <w:rsid w:val="00A27A31"/>
    <w:rsid w:val="00A27EB5"/>
    <w:rsid w:val="00A33371"/>
    <w:rsid w:val="00A33BCB"/>
    <w:rsid w:val="00A35A33"/>
    <w:rsid w:val="00A40E7A"/>
    <w:rsid w:val="00A41D0F"/>
    <w:rsid w:val="00A41FC1"/>
    <w:rsid w:val="00A454E2"/>
    <w:rsid w:val="00A462FF"/>
    <w:rsid w:val="00A46E56"/>
    <w:rsid w:val="00A506E1"/>
    <w:rsid w:val="00A519B4"/>
    <w:rsid w:val="00A51BCD"/>
    <w:rsid w:val="00A53285"/>
    <w:rsid w:val="00A54217"/>
    <w:rsid w:val="00A567F0"/>
    <w:rsid w:val="00A628C1"/>
    <w:rsid w:val="00A645D5"/>
    <w:rsid w:val="00A7395E"/>
    <w:rsid w:val="00A73B0E"/>
    <w:rsid w:val="00A75569"/>
    <w:rsid w:val="00A77CE4"/>
    <w:rsid w:val="00A82896"/>
    <w:rsid w:val="00A85812"/>
    <w:rsid w:val="00A86C5F"/>
    <w:rsid w:val="00A9332E"/>
    <w:rsid w:val="00A9669C"/>
    <w:rsid w:val="00AB52AC"/>
    <w:rsid w:val="00AB666A"/>
    <w:rsid w:val="00AB79D1"/>
    <w:rsid w:val="00AC4649"/>
    <w:rsid w:val="00AC5903"/>
    <w:rsid w:val="00AD12B3"/>
    <w:rsid w:val="00AD1D2E"/>
    <w:rsid w:val="00AD1DDF"/>
    <w:rsid w:val="00AD48BC"/>
    <w:rsid w:val="00AD7A6F"/>
    <w:rsid w:val="00AE0B10"/>
    <w:rsid w:val="00AE0F7B"/>
    <w:rsid w:val="00AE2E2D"/>
    <w:rsid w:val="00AE3D86"/>
    <w:rsid w:val="00AE3E05"/>
    <w:rsid w:val="00AE51DA"/>
    <w:rsid w:val="00AE66A7"/>
    <w:rsid w:val="00AE6E87"/>
    <w:rsid w:val="00AF0DB4"/>
    <w:rsid w:val="00AF202A"/>
    <w:rsid w:val="00AF3812"/>
    <w:rsid w:val="00AF6487"/>
    <w:rsid w:val="00B018F5"/>
    <w:rsid w:val="00B10DE3"/>
    <w:rsid w:val="00B1287C"/>
    <w:rsid w:val="00B13077"/>
    <w:rsid w:val="00B20510"/>
    <w:rsid w:val="00B22DEE"/>
    <w:rsid w:val="00B23F98"/>
    <w:rsid w:val="00B25457"/>
    <w:rsid w:val="00B25761"/>
    <w:rsid w:val="00B3064E"/>
    <w:rsid w:val="00B31F56"/>
    <w:rsid w:val="00B35710"/>
    <w:rsid w:val="00B375CF"/>
    <w:rsid w:val="00B417B8"/>
    <w:rsid w:val="00B426B6"/>
    <w:rsid w:val="00B436B2"/>
    <w:rsid w:val="00B466BB"/>
    <w:rsid w:val="00B4776B"/>
    <w:rsid w:val="00B50610"/>
    <w:rsid w:val="00B517F7"/>
    <w:rsid w:val="00B51E0E"/>
    <w:rsid w:val="00B63B41"/>
    <w:rsid w:val="00B70AA9"/>
    <w:rsid w:val="00B72DD0"/>
    <w:rsid w:val="00B743CB"/>
    <w:rsid w:val="00B76E14"/>
    <w:rsid w:val="00B77F4E"/>
    <w:rsid w:val="00B82617"/>
    <w:rsid w:val="00B907FD"/>
    <w:rsid w:val="00B90BAB"/>
    <w:rsid w:val="00B946B1"/>
    <w:rsid w:val="00B957F8"/>
    <w:rsid w:val="00B965A9"/>
    <w:rsid w:val="00BA0188"/>
    <w:rsid w:val="00BA051A"/>
    <w:rsid w:val="00BA11CF"/>
    <w:rsid w:val="00BA1C72"/>
    <w:rsid w:val="00BA3FAF"/>
    <w:rsid w:val="00BA5027"/>
    <w:rsid w:val="00BA7809"/>
    <w:rsid w:val="00BB7B32"/>
    <w:rsid w:val="00BC2D0C"/>
    <w:rsid w:val="00BC35E2"/>
    <w:rsid w:val="00BD0DCA"/>
    <w:rsid w:val="00BD1805"/>
    <w:rsid w:val="00BD4F39"/>
    <w:rsid w:val="00BD526E"/>
    <w:rsid w:val="00BE1FDA"/>
    <w:rsid w:val="00BE6814"/>
    <w:rsid w:val="00BE693C"/>
    <w:rsid w:val="00BF3986"/>
    <w:rsid w:val="00BF7244"/>
    <w:rsid w:val="00C00357"/>
    <w:rsid w:val="00C01CE8"/>
    <w:rsid w:val="00C0292D"/>
    <w:rsid w:val="00C052CE"/>
    <w:rsid w:val="00C06001"/>
    <w:rsid w:val="00C106DB"/>
    <w:rsid w:val="00C111F1"/>
    <w:rsid w:val="00C118DE"/>
    <w:rsid w:val="00C17CB2"/>
    <w:rsid w:val="00C21389"/>
    <w:rsid w:val="00C21EC9"/>
    <w:rsid w:val="00C24E03"/>
    <w:rsid w:val="00C251F1"/>
    <w:rsid w:val="00C25571"/>
    <w:rsid w:val="00C27585"/>
    <w:rsid w:val="00C3216B"/>
    <w:rsid w:val="00C415A0"/>
    <w:rsid w:val="00C42FDC"/>
    <w:rsid w:val="00C44652"/>
    <w:rsid w:val="00C4679D"/>
    <w:rsid w:val="00C476D3"/>
    <w:rsid w:val="00C478FA"/>
    <w:rsid w:val="00C50AB6"/>
    <w:rsid w:val="00C51079"/>
    <w:rsid w:val="00C604BF"/>
    <w:rsid w:val="00C60D4A"/>
    <w:rsid w:val="00C6260F"/>
    <w:rsid w:val="00C647B9"/>
    <w:rsid w:val="00C656D8"/>
    <w:rsid w:val="00C65BDF"/>
    <w:rsid w:val="00C71D79"/>
    <w:rsid w:val="00C7740D"/>
    <w:rsid w:val="00C803A4"/>
    <w:rsid w:val="00C81058"/>
    <w:rsid w:val="00C81140"/>
    <w:rsid w:val="00C83713"/>
    <w:rsid w:val="00C92FAC"/>
    <w:rsid w:val="00C95CAE"/>
    <w:rsid w:val="00C97551"/>
    <w:rsid w:val="00CA1FDF"/>
    <w:rsid w:val="00CB1220"/>
    <w:rsid w:val="00CB5810"/>
    <w:rsid w:val="00CC2B91"/>
    <w:rsid w:val="00CC6970"/>
    <w:rsid w:val="00CD407F"/>
    <w:rsid w:val="00CD684C"/>
    <w:rsid w:val="00CE0F8F"/>
    <w:rsid w:val="00CE209A"/>
    <w:rsid w:val="00CE3A6D"/>
    <w:rsid w:val="00CF4702"/>
    <w:rsid w:val="00D02066"/>
    <w:rsid w:val="00D0372C"/>
    <w:rsid w:val="00D04893"/>
    <w:rsid w:val="00D05744"/>
    <w:rsid w:val="00D05F86"/>
    <w:rsid w:val="00D10F42"/>
    <w:rsid w:val="00D1408D"/>
    <w:rsid w:val="00D15351"/>
    <w:rsid w:val="00D15371"/>
    <w:rsid w:val="00D20585"/>
    <w:rsid w:val="00D218E5"/>
    <w:rsid w:val="00D225D7"/>
    <w:rsid w:val="00D22B07"/>
    <w:rsid w:val="00D25D85"/>
    <w:rsid w:val="00D32F24"/>
    <w:rsid w:val="00D33AB9"/>
    <w:rsid w:val="00D355BB"/>
    <w:rsid w:val="00D37311"/>
    <w:rsid w:val="00D4164A"/>
    <w:rsid w:val="00D54474"/>
    <w:rsid w:val="00D5461D"/>
    <w:rsid w:val="00D66308"/>
    <w:rsid w:val="00D66DF3"/>
    <w:rsid w:val="00D7077B"/>
    <w:rsid w:val="00D7412F"/>
    <w:rsid w:val="00D75679"/>
    <w:rsid w:val="00D75860"/>
    <w:rsid w:val="00D773B3"/>
    <w:rsid w:val="00D83A38"/>
    <w:rsid w:val="00D83D7E"/>
    <w:rsid w:val="00D8547E"/>
    <w:rsid w:val="00D85A0B"/>
    <w:rsid w:val="00D8745A"/>
    <w:rsid w:val="00D9130D"/>
    <w:rsid w:val="00D91662"/>
    <w:rsid w:val="00D91DFA"/>
    <w:rsid w:val="00D970A3"/>
    <w:rsid w:val="00DA0C3C"/>
    <w:rsid w:val="00DA31F8"/>
    <w:rsid w:val="00DA34EA"/>
    <w:rsid w:val="00DA6266"/>
    <w:rsid w:val="00DA7892"/>
    <w:rsid w:val="00DB1EC1"/>
    <w:rsid w:val="00DB25EF"/>
    <w:rsid w:val="00DC04EE"/>
    <w:rsid w:val="00DC1256"/>
    <w:rsid w:val="00DC27FF"/>
    <w:rsid w:val="00DC6CE1"/>
    <w:rsid w:val="00DD0260"/>
    <w:rsid w:val="00DD0B17"/>
    <w:rsid w:val="00DD22F2"/>
    <w:rsid w:val="00DD3ADC"/>
    <w:rsid w:val="00DD4791"/>
    <w:rsid w:val="00DD56C4"/>
    <w:rsid w:val="00DE0D9D"/>
    <w:rsid w:val="00DE532D"/>
    <w:rsid w:val="00DE7E46"/>
    <w:rsid w:val="00E0556C"/>
    <w:rsid w:val="00E05635"/>
    <w:rsid w:val="00E06337"/>
    <w:rsid w:val="00E1241A"/>
    <w:rsid w:val="00E205EB"/>
    <w:rsid w:val="00E24B74"/>
    <w:rsid w:val="00E2572A"/>
    <w:rsid w:val="00E334E7"/>
    <w:rsid w:val="00E36136"/>
    <w:rsid w:val="00E36330"/>
    <w:rsid w:val="00E36E4D"/>
    <w:rsid w:val="00E40A3E"/>
    <w:rsid w:val="00E4337A"/>
    <w:rsid w:val="00E43C28"/>
    <w:rsid w:val="00E51B51"/>
    <w:rsid w:val="00E53402"/>
    <w:rsid w:val="00E54C6A"/>
    <w:rsid w:val="00E574F2"/>
    <w:rsid w:val="00E630DB"/>
    <w:rsid w:val="00E64148"/>
    <w:rsid w:val="00E66F8E"/>
    <w:rsid w:val="00E81189"/>
    <w:rsid w:val="00E841AB"/>
    <w:rsid w:val="00E91261"/>
    <w:rsid w:val="00E93B63"/>
    <w:rsid w:val="00E96637"/>
    <w:rsid w:val="00EA0108"/>
    <w:rsid w:val="00EA4DC7"/>
    <w:rsid w:val="00EA4F47"/>
    <w:rsid w:val="00EA5FE2"/>
    <w:rsid w:val="00EA7774"/>
    <w:rsid w:val="00EB0188"/>
    <w:rsid w:val="00EB02AF"/>
    <w:rsid w:val="00EB3321"/>
    <w:rsid w:val="00EB375E"/>
    <w:rsid w:val="00EB62EA"/>
    <w:rsid w:val="00EC05F7"/>
    <w:rsid w:val="00EC36C9"/>
    <w:rsid w:val="00EC67FD"/>
    <w:rsid w:val="00EC6D3C"/>
    <w:rsid w:val="00ED26F9"/>
    <w:rsid w:val="00ED3658"/>
    <w:rsid w:val="00ED7F67"/>
    <w:rsid w:val="00EE28CC"/>
    <w:rsid w:val="00EE417C"/>
    <w:rsid w:val="00EE431D"/>
    <w:rsid w:val="00EE67BB"/>
    <w:rsid w:val="00EF041F"/>
    <w:rsid w:val="00EF0D56"/>
    <w:rsid w:val="00EF29E3"/>
    <w:rsid w:val="00EF40B6"/>
    <w:rsid w:val="00EF6C44"/>
    <w:rsid w:val="00F0065B"/>
    <w:rsid w:val="00F00699"/>
    <w:rsid w:val="00F015D0"/>
    <w:rsid w:val="00F01970"/>
    <w:rsid w:val="00F07751"/>
    <w:rsid w:val="00F1084B"/>
    <w:rsid w:val="00F11021"/>
    <w:rsid w:val="00F12011"/>
    <w:rsid w:val="00F135C0"/>
    <w:rsid w:val="00F1447D"/>
    <w:rsid w:val="00F16BCE"/>
    <w:rsid w:val="00F203B1"/>
    <w:rsid w:val="00F21D59"/>
    <w:rsid w:val="00F22244"/>
    <w:rsid w:val="00F26DC0"/>
    <w:rsid w:val="00F342C4"/>
    <w:rsid w:val="00F34860"/>
    <w:rsid w:val="00F34F65"/>
    <w:rsid w:val="00F34FB7"/>
    <w:rsid w:val="00F356D5"/>
    <w:rsid w:val="00F36A2D"/>
    <w:rsid w:val="00F36AF8"/>
    <w:rsid w:val="00F440CA"/>
    <w:rsid w:val="00F46A9F"/>
    <w:rsid w:val="00F506FB"/>
    <w:rsid w:val="00F55E62"/>
    <w:rsid w:val="00F56B9A"/>
    <w:rsid w:val="00F56E8F"/>
    <w:rsid w:val="00F60CC0"/>
    <w:rsid w:val="00F63669"/>
    <w:rsid w:val="00F64638"/>
    <w:rsid w:val="00F66234"/>
    <w:rsid w:val="00F66575"/>
    <w:rsid w:val="00F66FAD"/>
    <w:rsid w:val="00F67FC5"/>
    <w:rsid w:val="00F71716"/>
    <w:rsid w:val="00F74E6C"/>
    <w:rsid w:val="00F75849"/>
    <w:rsid w:val="00F7749A"/>
    <w:rsid w:val="00F817D4"/>
    <w:rsid w:val="00F83519"/>
    <w:rsid w:val="00F85AEA"/>
    <w:rsid w:val="00F85C70"/>
    <w:rsid w:val="00F8744A"/>
    <w:rsid w:val="00F95385"/>
    <w:rsid w:val="00F963E7"/>
    <w:rsid w:val="00F979E2"/>
    <w:rsid w:val="00FA1B6A"/>
    <w:rsid w:val="00FA4A0B"/>
    <w:rsid w:val="00FA59BF"/>
    <w:rsid w:val="00FA5CF7"/>
    <w:rsid w:val="00FA5FC2"/>
    <w:rsid w:val="00FB0F37"/>
    <w:rsid w:val="00FB312F"/>
    <w:rsid w:val="00FB6908"/>
    <w:rsid w:val="00FB6BB6"/>
    <w:rsid w:val="00FC4D32"/>
    <w:rsid w:val="00FC4FA6"/>
    <w:rsid w:val="00FC7DF4"/>
    <w:rsid w:val="00FD4B99"/>
    <w:rsid w:val="00FD6389"/>
    <w:rsid w:val="00FD6AB1"/>
    <w:rsid w:val="00FE0822"/>
    <w:rsid w:val="00FE344B"/>
    <w:rsid w:val="00FE612F"/>
    <w:rsid w:val="00FE67AF"/>
    <w:rsid w:val="00FF0801"/>
    <w:rsid w:val="00FF2A71"/>
    <w:rsid w:val="00FF4380"/>
    <w:rsid w:val="00FF571C"/>
    <w:rsid w:val="00FF7F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3382C"/>
  <w15:docId w15:val="{4BD0926D-3AA3-4959-8A49-0FF02E8F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57"/>
    <w:rPr>
      <w:rFonts w:ascii="Arial" w:eastAsia="Times New Roman" w:hAnsi="Arial"/>
      <w:sz w:val="24"/>
      <w:lang w:val="en-US" w:eastAsia="en-US"/>
    </w:rPr>
  </w:style>
  <w:style w:type="paragraph" w:styleId="Heading1">
    <w:name w:val="heading 1"/>
    <w:basedOn w:val="Normal"/>
    <w:next w:val="Normal"/>
    <w:link w:val="Heading1Char"/>
    <w:qFormat/>
    <w:rsid w:val="00B25457"/>
    <w:pPr>
      <w:keepNext/>
      <w:outlineLvl w:val="0"/>
    </w:pPr>
    <w:rPr>
      <w:rFonts w:ascii="Impact" w:hAnsi="Impact"/>
      <w:color w:val="333300"/>
      <w:sz w:val="44"/>
    </w:rPr>
  </w:style>
  <w:style w:type="paragraph" w:styleId="Heading2">
    <w:name w:val="heading 2"/>
    <w:basedOn w:val="Heading1"/>
    <w:next w:val="Normal"/>
    <w:link w:val="Heading2Char"/>
    <w:qFormat/>
    <w:rsid w:val="00B25457"/>
    <w:pPr>
      <w:spacing w:after="120" w:line="400" w:lineRule="exact"/>
      <w:outlineLvl w:val="1"/>
    </w:pPr>
    <w:rPr>
      <w:sz w:val="36"/>
    </w:rPr>
  </w:style>
  <w:style w:type="paragraph" w:styleId="Heading3">
    <w:name w:val="heading 3"/>
    <w:basedOn w:val="Normal"/>
    <w:next w:val="Normal"/>
    <w:link w:val="Heading3Char"/>
    <w:qFormat/>
    <w:rsid w:val="00B25457"/>
    <w:pPr>
      <w:keepNext/>
      <w:spacing w:before="240" w:after="60"/>
      <w:outlineLvl w:val="2"/>
    </w:pPr>
    <w:rPr>
      <w:rFonts w:ascii="Helvetica" w:hAnsi="Helvetica"/>
      <w:b/>
      <w:sz w:val="26"/>
    </w:rPr>
  </w:style>
  <w:style w:type="paragraph" w:styleId="Heading4">
    <w:name w:val="heading 4"/>
    <w:basedOn w:val="Heading1"/>
    <w:next w:val="Normal"/>
    <w:qFormat/>
    <w:rsid w:val="00B25457"/>
    <w:pPr>
      <w:outlineLvl w:val="3"/>
    </w:pPr>
    <w:rPr>
      <w:i/>
      <w:sz w:val="24"/>
    </w:rPr>
  </w:style>
  <w:style w:type="paragraph" w:styleId="Heading5">
    <w:name w:val="heading 5"/>
    <w:basedOn w:val="Heading1"/>
    <w:next w:val="Normal"/>
    <w:link w:val="Heading5Char"/>
    <w:qFormat/>
    <w:rsid w:val="00B25457"/>
    <w:pPr>
      <w:outlineLvl w:val="4"/>
    </w:pPr>
    <w:rPr>
      <w:sz w:val="28"/>
    </w:rPr>
  </w:style>
  <w:style w:type="paragraph" w:styleId="Heading6">
    <w:name w:val="heading 6"/>
    <w:basedOn w:val="Normal"/>
    <w:next w:val="Normal"/>
    <w:qFormat/>
    <w:rsid w:val="00B25457"/>
    <w:pPr>
      <w:spacing w:before="240" w:after="60"/>
      <w:outlineLvl w:val="5"/>
    </w:pPr>
    <w:rPr>
      <w:rFonts w:ascii="Times" w:hAnsi="Times"/>
      <w:b/>
      <w:sz w:val="22"/>
    </w:rPr>
  </w:style>
  <w:style w:type="paragraph" w:styleId="Heading9">
    <w:name w:val="heading 9"/>
    <w:basedOn w:val="Normal"/>
    <w:next w:val="Normal"/>
    <w:qFormat/>
    <w:rsid w:val="00B25457"/>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8B3EC5"/>
    <w:rPr>
      <w:rFonts w:ascii="Tahoma" w:hAnsi="Tahoma" w:cs="Tahoma"/>
      <w:sz w:val="16"/>
      <w:szCs w:val="16"/>
    </w:rPr>
  </w:style>
  <w:style w:type="character" w:customStyle="1" w:styleId="BalloonTextChar">
    <w:name w:val="Balloon Text Char"/>
    <w:basedOn w:val="DefaultParagraphFont"/>
    <w:link w:val="BalloonText"/>
    <w:uiPriority w:val="99"/>
    <w:semiHidden/>
    <w:rsid w:val="008B3EC5"/>
    <w:rPr>
      <w:rFonts w:ascii="Tahoma" w:eastAsia="Times New Roman" w:hAnsi="Tahoma" w:cs="Tahoma"/>
      <w:sz w:val="16"/>
      <w:szCs w:val="16"/>
      <w:lang w:val="en-US" w:eastAsia="en-US"/>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8B3EC5"/>
    <w:rPr>
      <w:color w:val="0000FF" w:themeColor="hyperlink"/>
      <w:u w:val="single"/>
    </w:rPr>
  </w:style>
  <w:style w:type="character" w:customStyle="1" w:styleId="BodyTextChar">
    <w:name w:val="Body Text Char"/>
    <w:basedOn w:val="DefaultParagraphFont"/>
    <w:link w:val="BodyText"/>
    <w:rsid w:val="00971B96"/>
    <w:rPr>
      <w:rFonts w:ascii="Arial" w:eastAsia="Times New Roman" w:hAnsi="Arial"/>
      <w:lang w:val="en-US" w:eastAsia="en-US"/>
    </w:rPr>
  </w:style>
  <w:style w:type="paragraph" w:styleId="NormalWeb">
    <w:name w:val="Normal (Web)"/>
    <w:basedOn w:val="Normal"/>
    <w:uiPriority w:val="99"/>
    <w:unhideWhenUsed/>
    <w:rsid w:val="001C10EA"/>
    <w:pPr>
      <w:spacing w:before="100" w:beforeAutospacing="1" w:after="100" w:afterAutospacing="1"/>
    </w:pPr>
    <w:rPr>
      <w:rFonts w:ascii="Times New Roman" w:hAnsi="Times New Roman"/>
      <w:szCs w:val="24"/>
      <w:lang w:val="en-CA" w:eastAsia="en-CA"/>
    </w:rPr>
  </w:style>
  <w:style w:type="character" w:styleId="Strong">
    <w:name w:val="Strong"/>
    <w:basedOn w:val="DefaultParagraphFont"/>
    <w:uiPriority w:val="22"/>
    <w:qFormat/>
    <w:rsid w:val="00B25457"/>
    <w:rPr>
      <w:b/>
      <w:bCs/>
    </w:rPr>
  </w:style>
  <w:style w:type="character" w:customStyle="1" w:styleId="Heading2Char">
    <w:name w:val="Heading 2 Char"/>
    <w:basedOn w:val="DefaultParagraphFont"/>
    <w:link w:val="Heading2"/>
    <w:rsid w:val="00B25457"/>
    <w:rPr>
      <w:rFonts w:ascii="Impact" w:eastAsia="Times New Roman" w:hAnsi="Impact"/>
      <w:color w:val="333300"/>
      <w:sz w:val="36"/>
      <w:lang w:val="en-US" w:eastAsia="en-US"/>
    </w:rPr>
  </w:style>
  <w:style w:type="character" w:customStyle="1" w:styleId="Heading3Char">
    <w:name w:val="Heading 3 Char"/>
    <w:basedOn w:val="DefaultParagraphFont"/>
    <w:link w:val="Heading3"/>
    <w:rsid w:val="00B25457"/>
    <w:rPr>
      <w:rFonts w:ascii="Helvetica" w:eastAsia="Times New Roman" w:hAnsi="Helvetica"/>
      <w:b/>
      <w:sz w:val="26"/>
      <w:lang w:val="en-US" w:eastAsia="en-US"/>
    </w:rPr>
  </w:style>
  <w:style w:type="character" w:customStyle="1" w:styleId="Heading1Char">
    <w:name w:val="Heading 1 Char"/>
    <w:basedOn w:val="DefaultParagraphFont"/>
    <w:link w:val="Heading1"/>
    <w:rsid w:val="00B25457"/>
    <w:rPr>
      <w:rFonts w:ascii="Impact" w:eastAsia="Times New Roman" w:hAnsi="Impact"/>
      <w:color w:val="333300"/>
      <w:sz w:val="44"/>
      <w:lang w:val="en-US" w:eastAsia="en-US"/>
    </w:rPr>
  </w:style>
  <w:style w:type="character" w:customStyle="1" w:styleId="aqj">
    <w:name w:val="aqj"/>
    <w:basedOn w:val="DefaultParagraphFont"/>
    <w:rsid w:val="0015774D"/>
  </w:style>
  <w:style w:type="paragraph" w:styleId="ListParagraph">
    <w:name w:val="List Paragraph"/>
    <w:basedOn w:val="Normal"/>
    <w:uiPriority w:val="34"/>
    <w:qFormat/>
    <w:rsid w:val="00B25457"/>
    <w:pPr>
      <w:ind w:left="720"/>
      <w:contextualSpacing/>
    </w:pPr>
  </w:style>
  <w:style w:type="character" w:customStyle="1" w:styleId="Heading5Char">
    <w:name w:val="Heading 5 Char"/>
    <w:basedOn w:val="DefaultParagraphFont"/>
    <w:link w:val="Heading5"/>
    <w:rsid w:val="00B25457"/>
    <w:rPr>
      <w:rFonts w:ascii="Impact" w:eastAsia="Times New Roman" w:hAnsi="Impact"/>
      <w:color w:val="333300"/>
      <w:sz w:val="28"/>
      <w:lang w:val="en-US" w:eastAsia="en-US"/>
    </w:rPr>
  </w:style>
  <w:style w:type="character" w:customStyle="1" w:styleId="xdb">
    <w:name w:val="_xdb"/>
    <w:basedOn w:val="DefaultParagraphFont"/>
    <w:rsid w:val="002D0424"/>
  </w:style>
  <w:style w:type="character" w:customStyle="1" w:styleId="xbe">
    <w:name w:val="_xbe"/>
    <w:basedOn w:val="DefaultParagraphFont"/>
    <w:rsid w:val="002D0424"/>
  </w:style>
  <w:style w:type="table" w:styleId="TableGrid">
    <w:name w:val="Table Grid"/>
    <w:basedOn w:val="TableNormal"/>
    <w:uiPriority w:val="39"/>
    <w:rsid w:val="00723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26F17"/>
    <w:pPr>
      <w:tabs>
        <w:tab w:val="decimal" w:pos="360"/>
      </w:tabs>
      <w:spacing w:after="200" w:line="276" w:lineRule="auto"/>
    </w:pPr>
    <w:rPr>
      <w:rFonts w:asciiTheme="minorHAnsi" w:eastAsiaTheme="minorEastAsia" w:hAnsiTheme="minorHAnsi"/>
      <w:sz w:val="22"/>
      <w:szCs w:val="22"/>
    </w:rPr>
  </w:style>
  <w:style w:type="character" w:styleId="SubtleEmphasis">
    <w:name w:val="Subtle Emphasis"/>
    <w:basedOn w:val="DefaultParagraphFont"/>
    <w:uiPriority w:val="19"/>
    <w:qFormat/>
    <w:rsid w:val="00126F17"/>
    <w:rPr>
      <w:i/>
      <w:iCs/>
    </w:rPr>
  </w:style>
  <w:style w:type="table" w:styleId="LightShading-Accent1">
    <w:name w:val="Light Shading Accent 1"/>
    <w:basedOn w:val="TableNormal"/>
    <w:uiPriority w:val="60"/>
    <w:rsid w:val="00126F17"/>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A00591"/>
    <w:rPr>
      <w:rFonts w:asciiTheme="minorHAnsi" w:eastAsiaTheme="minorEastAsia" w:hAnsiTheme="minorHAnsi"/>
      <w:sz w:val="20"/>
    </w:rPr>
  </w:style>
  <w:style w:type="character" w:customStyle="1" w:styleId="FootnoteTextChar">
    <w:name w:val="Footnote Text Char"/>
    <w:basedOn w:val="DefaultParagraphFont"/>
    <w:link w:val="FootnoteText"/>
    <w:uiPriority w:val="99"/>
    <w:rsid w:val="00A00591"/>
    <w:rPr>
      <w:rFonts w:asciiTheme="minorHAnsi" w:eastAsiaTheme="minorEastAsia" w:hAnsiTheme="minorHAnsi"/>
      <w:lang w:val="en-US" w:eastAsia="en-US"/>
    </w:rPr>
  </w:style>
  <w:style w:type="table" w:styleId="ColorfulGrid-Accent6">
    <w:name w:val="Colorful Grid Accent 6"/>
    <w:basedOn w:val="TableNormal"/>
    <w:uiPriority w:val="73"/>
    <w:rsid w:val="00A00591"/>
    <w:rPr>
      <w:rFonts w:asciiTheme="minorHAnsi" w:eastAsiaTheme="minorHAnsi"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qFormat/>
    <w:rsid w:val="002051C5"/>
    <w:rPr>
      <w:i/>
      <w:iCs/>
    </w:rPr>
  </w:style>
  <w:style w:type="character" w:customStyle="1" w:styleId="UnresolvedMention1">
    <w:name w:val="Unresolved Mention1"/>
    <w:basedOn w:val="DefaultParagraphFont"/>
    <w:uiPriority w:val="99"/>
    <w:semiHidden/>
    <w:unhideWhenUsed/>
    <w:rsid w:val="006F50D9"/>
    <w:rPr>
      <w:color w:val="605E5C"/>
      <w:shd w:val="clear" w:color="auto" w:fill="E1DFDD"/>
    </w:rPr>
  </w:style>
  <w:style w:type="character" w:customStyle="1" w:styleId="gmail-aqj">
    <w:name w:val="gmail-aqj"/>
    <w:basedOn w:val="DefaultParagraphFont"/>
    <w:rsid w:val="00234827"/>
  </w:style>
  <w:style w:type="table" w:styleId="ListTable7Colorful-Accent5">
    <w:name w:val="List Table 7 Colorful Accent 5"/>
    <w:basedOn w:val="TableNormal"/>
    <w:uiPriority w:val="52"/>
    <w:rsid w:val="004A0067"/>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4">
    <w:name w:val="Grid Table 1 Light Accent 4"/>
    <w:basedOn w:val="TableNormal"/>
    <w:uiPriority w:val="46"/>
    <w:rsid w:val="004A006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23DA5"/>
    <w:rPr>
      <w:color w:val="800080" w:themeColor="followedHyperlink"/>
      <w:u w:val="single"/>
    </w:rPr>
  </w:style>
  <w:style w:type="paragraph" w:styleId="Title">
    <w:name w:val="Title"/>
    <w:basedOn w:val="Normal"/>
    <w:next w:val="Normal"/>
    <w:link w:val="TitleChar"/>
    <w:uiPriority w:val="10"/>
    <w:qFormat/>
    <w:rsid w:val="00E641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148"/>
    <w:rPr>
      <w:rFonts w:asciiTheme="majorHAnsi" w:eastAsiaTheme="majorEastAsia" w:hAnsiTheme="majorHAnsi" w:cstheme="majorBidi"/>
      <w:spacing w:val="-10"/>
      <w:kern w:val="28"/>
      <w:sz w:val="56"/>
      <w:szCs w:val="56"/>
      <w:lang w:val="en-US" w:eastAsia="en-US"/>
    </w:rPr>
  </w:style>
  <w:style w:type="character" w:customStyle="1" w:styleId="FooterChar">
    <w:name w:val="Footer Char"/>
    <w:basedOn w:val="DefaultParagraphFont"/>
    <w:link w:val="Footer"/>
    <w:rsid w:val="00566767"/>
    <w:rPr>
      <w:rFonts w:ascii="Arial" w:eastAsia="Times New Roman" w:hAnsi="Arial"/>
      <w:sz w:val="24"/>
      <w:lang w:val="en-US" w:eastAsia="en-US"/>
    </w:rPr>
  </w:style>
  <w:style w:type="paragraph" w:customStyle="1" w:styleId="Default">
    <w:name w:val="Default"/>
    <w:rsid w:val="002153B4"/>
    <w:pPr>
      <w:autoSpaceDE w:val="0"/>
      <w:autoSpaceDN w:val="0"/>
      <w:adjustRightInd w:val="0"/>
    </w:pPr>
    <w:rPr>
      <w:rFonts w:ascii="Georgia" w:hAnsi="Georgia" w:cs="Georgia"/>
      <w:color w:val="000000"/>
      <w:sz w:val="24"/>
      <w:szCs w:val="24"/>
    </w:rPr>
  </w:style>
  <w:style w:type="character" w:customStyle="1" w:styleId="object">
    <w:name w:val="object"/>
    <w:basedOn w:val="DefaultParagraphFont"/>
    <w:rsid w:val="00D225D7"/>
  </w:style>
  <w:style w:type="character" w:customStyle="1" w:styleId="UnresolvedMention2">
    <w:name w:val="Unresolved Mention2"/>
    <w:basedOn w:val="DefaultParagraphFont"/>
    <w:uiPriority w:val="99"/>
    <w:semiHidden/>
    <w:unhideWhenUsed/>
    <w:rsid w:val="00E96637"/>
    <w:rPr>
      <w:color w:val="605E5C"/>
      <w:shd w:val="clear" w:color="auto" w:fill="E1DFDD"/>
    </w:rPr>
  </w:style>
  <w:style w:type="character" w:customStyle="1" w:styleId="lrzxr">
    <w:name w:val="lrzxr"/>
    <w:basedOn w:val="DefaultParagraphFont"/>
    <w:rsid w:val="004964FE"/>
  </w:style>
  <w:style w:type="character" w:styleId="UnresolvedMention">
    <w:name w:val="Unresolved Mention"/>
    <w:basedOn w:val="DefaultParagraphFont"/>
    <w:uiPriority w:val="99"/>
    <w:semiHidden/>
    <w:unhideWhenUsed/>
    <w:rsid w:val="00C97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2337">
      <w:bodyDiv w:val="1"/>
      <w:marLeft w:val="0"/>
      <w:marRight w:val="0"/>
      <w:marTop w:val="0"/>
      <w:marBottom w:val="0"/>
      <w:divBdr>
        <w:top w:val="none" w:sz="0" w:space="0" w:color="auto"/>
        <w:left w:val="none" w:sz="0" w:space="0" w:color="auto"/>
        <w:bottom w:val="none" w:sz="0" w:space="0" w:color="auto"/>
        <w:right w:val="none" w:sz="0" w:space="0" w:color="auto"/>
      </w:divBdr>
    </w:div>
    <w:div w:id="114953625">
      <w:bodyDiv w:val="1"/>
      <w:marLeft w:val="0"/>
      <w:marRight w:val="0"/>
      <w:marTop w:val="0"/>
      <w:marBottom w:val="0"/>
      <w:divBdr>
        <w:top w:val="none" w:sz="0" w:space="0" w:color="auto"/>
        <w:left w:val="none" w:sz="0" w:space="0" w:color="auto"/>
        <w:bottom w:val="none" w:sz="0" w:space="0" w:color="auto"/>
        <w:right w:val="none" w:sz="0" w:space="0" w:color="auto"/>
      </w:divBdr>
    </w:div>
    <w:div w:id="134567565">
      <w:bodyDiv w:val="1"/>
      <w:marLeft w:val="0"/>
      <w:marRight w:val="0"/>
      <w:marTop w:val="0"/>
      <w:marBottom w:val="0"/>
      <w:divBdr>
        <w:top w:val="none" w:sz="0" w:space="0" w:color="auto"/>
        <w:left w:val="none" w:sz="0" w:space="0" w:color="auto"/>
        <w:bottom w:val="none" w:sz="0" w:space="0" w:color="auto"/>
        <w:right w:val="none" w:sz="0" w:space="0" w:color="auto"/>
      </w:divBdr>
    </w:div>
    <w:div w:id="150409576">
      <w:bodyDiv w:val="1"/>
      <w:marLeft w:val="0"/>
      <w:marRight w:val="0"/>
      <w:marTop w:val="0"/>
      <w:marBottom w:val="0"/>
      <w:divBdr>
        <w:top w:val="none" w:sz="0" w:space="0" w:color="auto"/>
        <w:left w:val="none" w:sz="0" w:space="0" w:color="auto"/>
        <w:bottom w:val="none" w:sz="0" w:space="0" w:color="auto"/>
        <w:right w:val="none" w:sz="0" w:space="0" w:color="auto"/>
      </w:divBdr>
    </w:div>
    <w:div w:id="152570174">
      <w:bodyDiv w:val="1"/>
      <w:marLeft w:val="0"/>
      <w:marRight w:val="0"/>
      <w:marTop w:val="0"/>
      <w:marBottom w:val="0"/>
      <w:divBdr>
        <w:top w:val="none" w:sz="0" w:space="0" w:color="auto"/>
        <w:left w:val="none" w:sz="0" w:space="0" w:color="auto"/>
        <w:bottom w:val="none" w:sz="0" w:space="0" w:color="auto"/>
        <w:right w:val="none" w:sz="0" w:space="0" w:color="auto"/>
      </w:divBdr>
      <w:divsChild>
        <w:div w:id="226959279">
          <w:marLeft w:val="0"/>
          <w:marRight w:val="0"/>
          <w:marTop w:val="0"/>
          <w:marBottom w:val="0"/>
          <w:divBdr>
            <w:top w:val="none" w:sz="0" w:space="0" w:color="auto"/>
            <w:left w:val="none" w:sz="0" w:space="0" w:color="auto"/>
            <w:bottom w:val="none" w:sz="0" w:space="0" w:color="auto"/>
            <w:right w:val="none" w:sz="0" w:space="0" w:color="auto"/>
          </w:divBdr>
        </w:div>
        <w:div w:id="1970209455">
          <w:marLeft w:val="0"/>
          <w:marRight w:val="0"/>
          <w:marTop w:val="0"/>
          <w:marBottom w:val="0"/>
          <w:divBdr>
            <w:top w:val="none" w:sz="0" w:space="0" w:color="auto"/>
            <w:left w:val="none" w:sz="0" w:space="0" w:color="auto"/>
            <w:bottom w:val="none" w:sz="0" w:space="0" w:color="auto"/>
            <w:right w:val="none" w:sz="0" w:space="0" w:color="auto"/>
          </w:divBdr>
        </w:div>
      </w:divsChild>
    </w:div>
    <w:div w:id="169951411">
      <w:bodyDiv w:val="1"/>
      <w:marLeft w:val="0"/>
      <w:marRight w:val="0"/>
      <w:marTop w:val="0"/>
      <w:marBottom w:val="0"/>
      <w:divBdr>
        <w:top w:val="none" w:sz="0" w:space="0" w:color="auto"/>
        <w:left w:val="none" w:sz="0" w:space="0" w:color="auto"/>
        <w:bottom w:val="none" w:sz="0" w:space="0" w:color="auto"/>
        <w:right w:val="none" w:sz="0" w:space="0" w:color="auto"/>
      </w:divBdr>
    </w:div>
    <w:div w:id="170027695">
      <w:bodyDiv w:val="1"/>
      <w:marLeft w:val="0"/>
      <w:marRight w:val="0"/>
      <w:marTop w:val="0"/>
      <w:marBottom w:val="0"/>
      <w:divBdr>
        <w:top w:val="none" w:sz="0" w:space="0" w:color="auto"/>
        <w:left w:val="none" w:sz="0" w:space="0" w:color="auto"/>
        <w:bottom w:val="none" w:sz="0" w:space="0" w:color="auto"/>
        <w:right w:val="none" w:sz="0" w:space="0" w:color="auto"/>
      </w:divBdr>
    </w:div>
    <w:div w:id="226957462">
      <w:bodyDiv w:val="1"/>
      <w:marLeft w:val="0"/>
      <w:marRight w:val="0"/>
      <w:marTop w:val="0"/>
      <w:marBottom w:val="0"/>
      <w:divBdr>
        <w:top w:val="none" w:sz="0" w:space="0" w:color="auto"/>
        <w:left w:val="none" w:sz="0" w:space="0" w:color="auto"/>
        <w:bottom w:val="none" w:sz="0" w:space="0" w:color="auto"/>
        <w:right w:val="none" w:sz="0" w:space="0" w:color="auto"/>
      </w:divBdr>
      <w:divsChild>
        <w:div w:id="804742135">
          <w:marLeft w:val="0"/>
          <w:marRight w:val="0"/>
          <w:marTop w:val="0"/>
          <w:marBottom w:val="0"/>
          <w:divBdr>
            <w:top w:val="none" w:sz="0" w:space="0" w:color="auto"/>
            <w:left w:val="none" w:sz="0" w:space="0" w:color="auto"/>
            <w:bottom w:val="none" w:sz="0" w:space="0" w:color="auto"/>
            <w:right w:val="none" w:sz="0" w:space="0" w:color="auto"/>
          </w:divBdr>
          <w:divsChild>
            <w:div w:id="1511141380">
              <w:marLeft w:val="-225"/>
              <w:marRight w:val="-225"/>
              <w:marTop w:val="0"/>
              <w:marBottom w:val="0"/>
              <w:divBdr>
                <w:top w:val="none" w:sz="0" w:space="0" w:color="auto"/>
                <w:left w:val="none" w:sz="0" w:space="0" w:color="auto"/>
                <w:bottom w:val="none" w:sz="0" w:space="0" w:color="auto"/>
                <w:right w:val="none" w:sz="0" w:space="0" w:color="auto"/>
              </w:divBdr>
              <w:divsChild>
                <w:div w:id="13178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079">
      <w:bodyDiv w:val="1"/>
      <w:marLeft w:val="0"/>
      <w:marRight w:val="0"/>
      <w:marTop w:val="0"/>
      <w:marBottom w:val="0"/>
      <w:divBdr>
        <w:top w:val="none" w:sz="0" w:space="0" w:color="auto"/>
        <w:left w:val="none" w:sz="0" w:space="0" w:color="auto"/>
        <w:bottom w:val="none" w:sz="0" w:space="0" w:color="auto"/>
        <w:right w:val="none" w:sz="0" w:space="0" w:color="auto"/>
      </w:divBdr>
    </w:div>
    <w:div w:id="263148983">
      <w:bodyDiv w:val="1"/>
      <w:marLeft w:val="0"/>
      <w:marRight w:val="0"/>
      <w:marTop w:val="0"/>
      <w:marBottom w:val="0"/>
      <w:divBdr>
        <w:top w:val="none" w:sz="0" w:space="0" w:color="auto"/>
        <w:left w:val="none" w:sz="0" w:space="0" w:color="auto"/>
        <w:bottom w:val="none" w:sz="0" w:space="0" w:color="auto"/>
        <w:right w:val="none" w:sz="0" w:space="0" w:color="auto"/>
      </w:divBdr>
    </w:div>
    <w:div w:id="265891380">
      <w:bodyDiv w:val="1"/>
      <w:marLeft w:val="0"/>
      <w:marRight w:val="0"/>
      <w:marTop w:val="0"/>
      <w:marBottom w:val="0"/>
      <w:divBdr>
        <w:top w:val="none" w:sz="0" w:space="0" w:color="auto"/>
        <w:left w:val="none" w:sz="0" w:space="0" w:color="auto"/>
        <w:bottom w:val="none" w:sz="0" w:space="0" w:color="auto"/>
        <w:right w:val="none" w:sz="0" w:space="0" w:color="auto"/>
      </w:divBdr>
    </w:div>
    <w:div w:id="282077311">
      <w:bodyDiv w:val="1"/>
      <w:marLeft w:val="0"/>
      <w:marRight w:val="0"/>
      <w:marTop w:val="0"/>
      <w:marBottom w:val="0"/>
      <w:divBdr>
        <w:top w:val="none" w:sz="0" w:space="0" w:color="auto"/>
        <w:left w:val="none" w:sz="0" w:space="0" w:color="auto"/>
        <w:bottom w:val="none" w:sz="0" w:space="0" w:color="auto"/>
        <w:right w:val="none" w:sz="0" w:space="0" w:color="auto"/>
      </w:divBdr>
    </w:div>
    <w:div w:id="323821531">
      <w:bodyDiv w:val="1"/>
      <w:marLeft w:val="0"/>
      <w:marRight w:val="0"/>
      <w:marTop w:val="0"/>
      <w:marBottom w:val="0"/>
      <w:divBdr>
        <w:top w:val="none" w:sz="0" w:space="0" w:color="auto"/>
        <w:left w:val="none" w:sz="0" w:space="0" w:color="auto"/>
        <w:bottom w:val="none" w:sz="0" w:space="0" w:color="auto"/>
        <w:right w:val="none" w:sz="0" w:space="0" w:color="auto"/>
      </w:divBdr>
    </w:div>
    <w:div w:id="345864517">
      <w:bodyDiv w:val="1"/>
      <w:marLeft w:val="0"/>
      <w:marRight w:val="0"/>
      <w:marTop w:val="0"/>
      <w:marBottom w:val="0"/>
      <w:divBdr>
        <w:top w:val="none" w:sz="0" w:space="0" w:color="auto"/>
        <w:left w:val="none" w:sz="0" w:space="0" w:color="auto"/>
        <w:bottom w:val="none" w:sz="0" w:space="0" w:color="auto"/>
        <w:right w:val="none" w:sz="0" w:space="0" w:color="auto"/>
      </w:divBdr>
    </w:div>
    <w:div w:id="372777430">
      <w:bodyDiv w:val="1"/>
      <w:marLeft w:val="0"/>
      <w:marRight w:val="0"/>
      <w:marTop w:val="0"/>
      <w:marBottom w:val="0"/>
      <w:divBdr>
        <w:top w:val="none" w:sz="0" w:space="0" w:color="auto"/>
        <w:left w:val="none" w:sz="0" w:space="0" w:color="auto"/>
        <w:bottom w:val="none" w:sz="0" w:space="0" w:color="auto"/>
        <w:right w:val="none" w:sz="0" w:space="0" w:color="auto"/>
      </w:divBdr>
    </w:div>
    <w:div w:id="391734336">
      <w:bodyDiv w:val="1"/>
      <w:marLeft w:val="0"/>
      <w:marRight w:val="0"/>
      <w:marTop w:val="0"/>
      <w:marBottom w:val="0"/>
      <w:divBdr>
        <w:top w:val="none" w:sz="0" w:space="0" w:color="auto"/>
        <w:left w:val="none" w:sz="0" w:space="0" w:color="auto"/>
        <w:bottom w:val="none" w:sz="0" w:space="0" w:color="auto"/>
        <w:right w:val="none" w:sz="0" w:space="0" w:color="auto"/>
      </w:divBdr>
    </w:div>
    <w:div w:id="428162382">
      <w:bodyDiv w:val="1"/>
      <w:marLeft w:val="0"/>
      <w:marRight w:val="0"/>
      <w:marTop w:val="0"/>
      <w:marBottom w:val="0"/>
      <w:divBdr>
        <w:top w:val="none" w:sz="0" w:space="0" w:color="auto"/>
        <w:left w:val="none" w:sz="0" w:space="0" w:color="auto"/>
        <w:bottom w:val="none" w:sz="0" w:space="0" w:color="auto"/>
        <w:right w:val="none" w:sz="0" w:space="0" w:color="auto"/>
      </w:divBdr>
    </w:div>
    <w:div w:id="508720215">
      <w:bodyDiv w:val="1"/>
      <w:marLeft w:val="0"/>
      <w:marRight w:val="0"/>
      <w:marTop w:val="0"/>
      <w:marBottom w:val="0"/>
      <w:divBdr>
        <w:top w:val="none" w:sz="0" w:space="0" w:color="auto"/>
        <w:left w:val="none" w:sz="0" w:space="0" w:color="auto"/>
        <w:bottom w:val="none" w:sz="0" w:space="0" w:color="auto"/>
        <w:right w:val="none" w:sz="0" w:space="0" w:color="auto"/>
      </w:divBdr>
    </w:div>
    <w:div w:id="517547043">
      <w:bodyDiv w:val="1"/>
      <w:marLeft w:val="0"/>
      <w:marRight w:val="0"/>
      <w:marTop w:val="0"/>
      <w:marBottom w:val="0"/>
      <w:divBdr>
        <w:top w:val="none" w:sz="0" w:space="0" w:color="auto"/>
        <w:left w:val="none" w:sz="0" w:space="0" w:color="auto"/>
        <w:bottom w:val="none" w:sz="0" w:space="0" w:color="auto"/>
        <w:right w:val="none" w:sz="0" w:space="0" w:color="auto"/>
      </w:divBdr>
    </w:div>
    <w:div w:id="525799192">
      <w:bodyDiv w:val="1"/>
      <w:marLeft w:val="0"/>
      <w:marRight w:val="0"/>
      <w:marTop w:val="0"/>
      <w:marBottom w:val="0"/>
      <w:divBdr>
        <w:top w:val="none" w:sz="0" w:space="0" w:color="auto"/>
        <w:left w:val="none" w:sz="0" w:space="0" w:color="auto"/>
        <w:bottom w:val="none" w:sz="0" w:space="0" w:color="auto"/>
        <w:right w:val="none" w:sz="0" w:space="0" w:color="auto"/>
      </w:divBdr>
    </w:div>
    <w:div w:id="588201293">
      <w:bodyDiv w:val="1"/>
      <w:marLeft w:val="0"/>
      <w:marRight w:val="0"/>
      <w:marTop w:val="0"/>
      <w:marBottom w:val="0"/>
      <w:divBdr>
        <w:top w:val="none" w:sz="0" w:space="0" w:color="auto"/>
        <w:left w:val="none" w:sz="0" w:space="0" w:color="auto"/>
        <w:bottom w:val="none" w:sz="0" w:space="0" w:color="auto"/>
        <w:right w:val="none" w:sz="0" w:space="0" w:color="auto"/>
      </w:divBdr>
    </w:div>
    <w:div w:id="617492433">
      <w:bodyDiv w:val="1"/>
      <w:marLeft w:val="0"/>
      <w:marRight w:val="0"/>
      <w:marTop w:val="0"/>
      <w:marBottom w:val="0"/>
      <w:divBdr>
        <w:top w:val="none" w:sz="0" w:space="0" w:color="auto"/>
        <w:left w:val="none" w:sz="0" w:space="0" w:color="auto"/>
        <w:bottom w:val="none" w:sz="0" w:space="0" w:color="auto"/>
        <w:right w:val="none" w:sz="0" w:space="0" w:color="auto"/>
      </w:divBdr>
    </w:div>
    <w:div w:id="657726886">
      <w:bodyDiv w:val="1"/>
      <w:marLeft w:val="0"/>
      <w:marRight w:val="0"/>
      <w:marTop w:val="0"/>
      <w:marBottom w:val="0"/>
      <w:divBdr>
        <w:top w:val="none" w:sz="0" w:space="0" w:color="auto"/>
        <w:left w:val="none" w:sz="0" w:space="0" w:color="auto"/>
        <w:bottom w:val="none" w:sz="0" w:space="0" w:color="auto"/>
        <w:right w:val="none" w:sz="0" w:space="0" w:color="auto"/>
      </w:divBdr>
    </w:div>
    <w:div w:id="757605852">
      <w:bodyDiv w:val="1"/>
      <w:marLeft w:val="0"/>
      <w:marRight w:val="0"/>
      <w:marTop w:val="0"/>
      <w:marBottom w:val="0"/>
      <w:divBdr>
        <w:top w:val="none" w:sz="0" w:space="0" w:color="auto"/>
        <w:left w:val="none" w:sz="0" w:space="0" w:color="auto"/>
        <w:bottom w:val="none" w:sz="0" w:space="0" w:color="auto"/>
        <w:right w:val="none" w:sz="0" w:space="0" w:color="auto"/>
      </w:divBdr>
    </w:div>
    <w:div w:id="785466409">
      <w:bodyDiv w:val="1"/>
      <w:marLeft w:val="0"/>
      <w:marRight w:val="0"/>
      <w:marTop w:val="0"/>
      <w:marBottom w:val="0"/>
      <w:divBdr>
        <w:top w:val="none" w:sz="0" w:space="0" w:color="auto"/>
        <w:left w:val="none" w:sz="0" w:space="0" w:color="auto"/>
        <w:bottom w:val="none" w:sz="0" w:space="0" w:color="auto"/>
        <w:right w:val="none" w:sz="0" w:space="0" w:color="auto"/>
      </w:divBdr>
    </w:div>
    <w:div w:id="810561761">
      <w:bodyDiv w:val="1"/>
      <w:marLeft w:val="0"/>
      <w:marRight w:val="0"/>
      <w:marTop w:val="0"/>
      <w:marBottom w:val="0"/>
      <w:divBdr>
        <w:top w:val="none" w:sz="0" w:space="0" w:color="auto"/>
        <w:left w:val="none" w:sz="0" w:space="0" w:color="auto"/>
        <w:bottom w:val="none" w:sz="0" w:space="0" w:color="auto"/>
        <w:right w:val="none" w:sz="0" w:space="0" w:color="auto"/>
      </w:divBdr>
    </w:div>
    <w:div w:id="921452920">
      <w:bodyDiv w:val="1"/>
      <w:marLeft w:val="0"/>
      <w:marRight w:val="0"/>
      <w:marTop w:val="0"/>
      <w:marBottom w:val="0"/>
      <w:divBdr>
        <w:top w:val="none" w:sz="0" w:space="0" w:color="auto"/>
        <w:left w:val="none" w:sz="0" w:space="0" w:color="auto"/>
        <w:bottom w:val="none" w:sz="0" w:space="0" w:color="auto"/>
        <w:right w:val="none" w:sz="0" w:space="0" w:color="auto"/>
      </w:divBdr>
    </w:div>
    <w:div w:id="970987314">
      <w:bodyDiv w:val="1"/>
      <w:marLeft w:val="0"/>
      <w:marRight w:val="0"/>
      <w:marTop w:val="0"/>
      <w:marBottom w:val="0"/>
      <w:divBdr>
        <w:top w:val="none" w:sz="0" w:space="0" w:color="auto"/>
        <w:left w:val="none" w:sz="0" w:space="0" w:color="auto"/>
        <w:bottom w:val="none" w:sz="0" w:space="0" w:color="auto"/>
        <w:right w:val="none" w:sz="0" w:space="0" w:color="auto"/>
      </w:divBdr>
    </w:div>
    <w:div w:id="1036346310">
      <w:bodyDiv w:val="1"/>
      <w:marLeft w:val="0"/>
      <w:marRight w:val="0"/>
      <w:marTop w:val="0"/>
      <w:marBottom w:val="0"/>
      <w:divBdr>
        <w:top w:val="none" w:sz="0" w:space="0" w:color="auto"/>
        <w:left w:val="none" w:sz="0" w:space="0" w:color="auto"/>
        <w:bottom w:val="none" w:sz="0" w:space="0" w:color="auto"/>
        <w:right w:val="none" w:sz="0" w:space="0" w:color="auto"/>
      </w:divBdr>
    </w:div>
    <w:div w:id="1046947142">
      <w:bodyDiv w:val="1"/>
      <w:marLeft w:val="0"/>
      <w:marRight w:val="0"/>
      <w:marTop w:val="0"/>
      <w:marBottom w:val="0"/>
      <w:divBdr>
        <w:top w:val="none" w:sz="0" w:space="0" w:color="auto"/>
        <w:left w:val="none" w:sz="0" w:space="0" w:color="auto"/>
        <w:bottom w:val="none" w:sz="0" w:space="0" w:color="auto"/>
        <w:right w:val="none" w:sz="0" w:space="0" w:color="auto"/>
      </w:divBdr>
    </w:div>
    <w:div w:id="1110661049">
      <w:bodyDiv w:val="1"/>
      <w:marLeft w:val="0"/>
      <w:marRight w:val="0"/>
      <w:marTop w:val="0"/>
      <w:marBottom w:val="0"/>
      <w:divBdr>
        <w:top w:val="none" w:sz="0" w:space="0" w:color="auto"/>
        <w:left w:val="none" w:sz="0" w:space="0" w:color="auto"/>
        <w:bottom w:val="none" w:sz="0" w:space="0" w:color="auto"/>
        <w:right w:val="none" w:sz="0" w:space="0" w:color="auto"/>
      </w:divBdr>
    </w:div>
    <w:div w:id="1128814279">
      <w:bodyDiv w:val="1"/>
      <w:marLeft w:val="0"/>
      <w:marRight w:val="0"/>
      <w:marTop w:val="0"/>
      <w:marBottom w:val="0"/>
      <w:divBdr>
        <w:top w:val="none" w:sz="0" w:space="0" w:color="auto"/>
        <w:left w:val="none" w:sz="0" w:space="0" w:color="auto"/>
        <w:bottom w:val="none" w:sz="0" w:space="0" w:color="auto"/>
        <w:right w:val="none" w:sz="0" w:space="0" w:color="auto"/>
      </w:divBdr>
    </w:div>
    <w:div w:id="1130975018">
      <w:bodyDiv w:val="1"/>
      <w:marLeft w:val="0"/>
      <w:marRight w:val="0"/>
      <w:marTop w:val="0"/>
      <w:marBottom w:val="0"/>
      <w:divBdr>
        <w:top w:val="none" w:sz="0" w:space="0" w:color="auto"/>
        <w:left w:val="none" w:sz="0" w:space="0" w:color="auto"/>
        <w:bottom w:val="none" w:sz="0" w:space="0" w:color="auto"/>
        <w:right w:val="none" w:sz="0" w:space="0" w:color="auto"/>
      </w:divBdr>
    </w:div>
    <w:div w:id="1185825129">
      <w:bodyDiv w:val="1"/>
      <w:marLeft w:val="0"/>
      <w:marRight w:val="0"/>
      <w:marTop w:val="0"/>
      <w:marBottom w:val="0"/>
      <w:divBdr>
        <w:top w:val="none" w:sz="0" w:space="0" w:color="auto"/>
        <w:left w:val="none" w:sz="0" w:space="0" w:color="auto"/>
        <w:bottom w:val="none" w:sz="0" w:space="0" w:color="auto"/>
        <w:right w:val="none" w:sz="0" w:space="0" w:color="auto"/>
      </w:divBdr>
    </w:div>
    <w:div w:id="1249148822">
      <w:bodyDiv w:val="1"/>
      <w:marLeft w:val="0"/>
      <w:marRight w:val="0"/>
      <w:marTop w:val="0"/>
      <w:marBottom w:val="0"/>
      <w:divBdr>
        <w:top w:val="none" w:sz="0" w:space="0" w:color="auto"/>
        <w:left w:val="none" w:sz="0" w:space="0" w:color="auto"/>
        <w:bottom w:val="none" w:sz="0" w:space="0" w:color="auto"/>
        <w:right w:val="none" w:sz="0" w:space="0" w:color="auto"/>
      </w:divBdr>
    </w:div>
    <w:div w:id="1384528060">
      <w:bodyDiv w:val="1"/>
      <w:marLeft w:val="0"/>
      <w:marRight w:val="0"/>
      <w:marTop w:val="0"/>
      <w:marBottom w:val="0"/>
      <w:divBdr>
        <w:top w:val="none" w:sz="0" w:space="0" w:color="auto"/>
        <w:left w:val="none" w:sz="0" w:space="0" w:color="auto"/>
        <w:bottom w:val="none" w:sz="0" w:space="0" w:color="auto"/>
        <w:right w:val="none" w:sz="0" w:space="0" w:color="auto"/>
      </w:divBdr>
    </w:div>
    <w:div w:id="1405446665">
      <w:bodyDiv w:val="1"/>
      <w:marLeft w:val="0"/>
      <w:marRight w:val="0"/>
      <w:marTop w:val="0"/>
      <w:marBottom w:val="0"/>
      <w:divBdr>
        <w:top w:val="none" w:sz="0" w:space="0" w:color="auto"/>
        <w:left w:val="none" w:sz="0" w:space="0" w:color="auto"/>
        <w:bottom w:val="none" w:sz="0" w:space="0" w:color="auto"/>
        <w:right w:val="none" w:sz="0" w:space="0" w:color="auto"/>
      </w:divBdr>
    </w:div>
    <w:div w:id="1416317631">
      <w:bodyDiv w:val="1"/>
      <w:marLeft w:val="0"/>
      <w:marRight w:val="0"/>
      <w:marTop w:val="0"/>
      <w:marBottom w:val="0"/>
      <w:divBdr>
        <w:top w:val="none" w:sz="0" w:space="0" w:color="auto"/>
        <w:left w:val="none" w:sz="0" w:space="0" w:color="auto"/>
        <w:bottom w:val="none" w:sz="0" w:space="0" w:color="auto"/>
        <w:right w:val="none" w:sz="0" w:space="0" w:color="auto"/>
      </w:divBdr>
    </w:div>
    <w:div w:id="1504011817">
      <w:bodyDiv w:val="1"/>
      <w:marLeft w:val="0"/>
      <w:marRight w:val="0"/>
      <w:marTop w:val="0"/>
      <w:marBottom w:val="0"/>
      <w:divBdr>
        <w:top w:val="none" w:sz="0" w:space="0" w:color="auto"/>
        <w:left w:val="none" w:sz="0" w:space="0" w:color="auto"/>
        <w:bottom w:val="none" w:sz="0" w:space="0" w:color="auto"/>
        <w:right w:val="none" w:sz="0" w:space="0" w:color="auto"/>
      </w:divBdr>
    </w:div>
    <w:div w:id="1532377210">
      <w:bodyDiv w:val="1"/>
      <w:marLeft w:val="0"/>
      <w:marRight w:val="0"/>
      <w:marTop w:val="0"/>
      <w:marBottom w:val="0"/>
      <w:divBdr>
        <w:top w:val="none" w:sz="0" w:space="0" w:color="auto"/>
        <w:left w:val="none" w:sz="0" w:space="0" w:color="auto"/>
        <w:bottom w:val="none" w:sz="0" w:space="0" w:color="auto"/>
        <w:right w:val="none" w:sz="0" w:space="0" w:color="auto"/>
      </w:divBdr>
    </w:div>
    <w:div w:id="1535070861">
      <w:bodyDiv w:val="1"/>
      <w:marLeft w:val="0"/>
      <w:marRight w:val="0"/>
      <w:marTop w:val="0"/>
      <w:marBottom w:val="0"/>
      <w:divBdr>
        <w:top w:val="none" w:sz="0" w:space="0" w:color="auto"/>
        <w:left w:val="none" w:sz="0" w:space="0" w:color="auto"/>
        <w:bottom w:val="none" w:sz="0" w:space="0" w:color="auto"/>
        <w:right w:val="none" w:sz="0" w:space="0" w:color="auto"/>
      </w:divBdr>
    </w:div>
    <w:div w:id="1635014896">
      <w:bodyDiv w:val="1"/>
      <w:marLeft w:val="0"/>
      <w:marRight w:val="0"/>
      <w:marTop w:val="0"/>
      <w:marBottom w:val="0"/>
      <w:divBdr>
        <w:top w:val="none" w:sz="0" w:space="0" w:color="auto"/>
        <w:left w:val="none" w:sz="0" w:space="0" w:color="auto"/>
        <w:bottom w:val="none" w:sz="0" w:space="0" w:color="auto"/>
        <w:right w:val="none" w:sz="0" w:space="0" w:color="auto"/>
      </w:divBdr>
    </w:div>
    <w:div w:id="1685670409">
      <w:bodyDiv w:val="1"/>
      <w:marLeft w:val="0"/>
      <w:marRight w:val="0"/>
      <w:marTop w:val="0"/>
      <w:marBottom w:val="0"/>
      <w:divBdr>
        <w:top w:val="none" w:sz="0" w:space="0" w:color="auto"/>
        <w:left w:val="none" w:sz="0" w:space="0" w:color="auto"/>
        <w:bottom w:val="none" w:sz="0" w:space="0" w:color="auto"/>
        <w:right w:val="none" w:sz="0" w:space="0" w:color="auto"/>
      </w:divBdr>
    </w:div>
    <w:div w:id="1708211581">
      <w:bodyDiv w:val="1"/>
      <w:marLeft w:val="0"/>
      <w:marRight w:val="0"/>
      <w:marTop w:val="0"/>
      <w:marBottom w:val="0"/>
      <w:divBdr>
        <w:top w:val="none" w:sz="0" w:space="0" w:color="auto"/>
        <w:left w:val="none" w:sz="0" w:space="0" w:color="auto"/>
        <w:bottom w:val="none" w:sz="0" w:space="0" w:color="auto"/>
        <w:right w:val="none" w:sz="0" w:space="0" w:color="auto"/>
      </w:divBdr>
      <w:divsChild>
        <w:div w:id="381948704">
          <w:marLeft w:val="0"/>
          <w:marRight w:val="0"/>
          <w:marTop w:val="0"/>
          <w:marBottom w:val="0"/>
          <w:divBdr>
            <w:top w:val="none" w:sz="0" w:space="0" w:color="auto"/>
            <w:left w:val="none" w:sz="0" w:space="0" w:color="auto"/>
            <w:bottom w:val="none" w:sz="0" w:space="0" w:color="auto"/>
            <w:right w:val="none" w:sz="0" w:space="0" w:color="auto"/>
          </w:divBdr>
        </w:div>
        <w:div w:id="765079711">
          <w:marLeft w:val="0"/>
          <w:marRight w:val="0"/>
          <w:marTop w:val="0"/>
          <w:marBottom w:val="0"/>
          <w:divBdr>
            <w:top w:val="none" w:sz="0" w:space="0" w:color="auto"/>
            <w:left w:val="none" w:sz="0" w:space="0" w:color="auto"/>
            <w:bottom w:val="none" w:sz="0" w:space="0" w:color="auto"/>
            <w:right w:val="none" w:sz="0" w:space="0" w:color="auto"/>
          </w:divBdr>
        </w:div>
      </w:divsChild>
    </w:div>
    <w:div w:id="1719208225">
      <w:bodyDiv w:val="1"/>
      <w:marLeft w:val="0"/>
      <w:marRight w:val="0"/>
      <w:marTop w:val="0"/>
      <w:marBottom w:val="0"/>
      <w:divBdr>
        <w:top w:val="none" w:sz="0" w:space="0" w:color="auto"/>
        <w:left w:val="none" w:sz="0" w:space="0" w:color="auto"/>
        <w:bottom w:val="none" w:sz="0" w:space="0" w:color="auto"/>
        <w:right w:val="none" w:sz="0" w:space="0" w:color="auto"/>
      </w:divBdr>
    </w:div>
    <w:div w:id="1735932679">
      <w:bodyDiv w:val="1"/>
      <w:marLeft w:val="0"/>
      <w:marRight w:val="0"/>
      <w:marTop w:val="0"/>
      <w:marBottom w:val="0"/>
      <w:divBdr>
        <w:top w:val="none" w:sz="0" w:space="0" w:color="auto"/>
        <w:left w:val="none" w:sz="0" w:space="0" w:color="auto"/>
        <w:bottom w:val="none" w:sz="0" w:space="0" w:color="auto"/>
        <w:right w:val="none" w:sz="0" w:space="0" w:color="auto"/>
      </w:divBdr>
    </w:div>
    <w:div w:id="1753159704">
      <w:bodyDiv w:val="1"/>
      <w:marLeft w:val="0"/>
      <w:marRight w:val="0"/>
      <w:marTop w:val="0"/>
      <w:marBottom w:val="0"/>
      <w:divBdr>
        <w:top w:val="none" w:sz="0" w:space="0" w:color="auto"/>
        <w:left w:val="none" w:sz="0" w:space="0" w:color="auto"/>
        <w:bottom w:val="none" w:sz="0" w:space="0" w:color="auto"/>
        <w:right w:val="none" w:sz="0" w:space="0" w:color="auto"/>
      </w:divBdr>
    </w:div>
    <w:div w:id="1773668924">
      <w:bodyDiv w:val="1"/>
      <w:marLeft w:val="0"/>
      <w:marRight w:val="0"/>
      <w:marTop w:val="0"/>
      <w:marBottom w:val="0"/>
      <w:divBdr>
        <w:top w:val="none" w:sz="0" w:space="0" w:color="auto"/>
        <w:left w:val="none" w:sz="0" w:space="0" w:color="auto"/>
        <w:bottom w:val="none" w:sz="0" w:space="0" w:color="auto"/>
        <w:right w:val="none" w:sz="0" w:space="0" w:color="auto"/>
      </w:divBdr>
    </w:div>
    <w:div w:id="1779133228">
      <w:bodyDiv w:val="1"/>
      <w:marLeft w:val="0"/>
      <w:marRight w:val="0"/>
      <w:marTop w:val="0"/>
      <w:marBottom w:val="0"/>
      <w:divBdr>
        <w:top w:val="none" w:sz="0" w:space="0" w:color="auto"/>
        <w:left w:val="none" w:sz="0" w:space="0" w:color="auto"/>
        <w:bottom w:val="none" w:sz="0" w:space="0" w:color="auto"/>
        <w:right w:val="none" w:sz="0" w:space="0" w:color="auto"/>
      </w:divBdr>
    </w:div>
    <w:div w:id="1779790281">
      <w:bodyDiv w:val="1"/>
      <w:marLeft w:val="0"/>
      <w:marRight w:val="0"/>
      <w:marTop w:val="0"/>
      <w:marBottom w:val="0"/>
      <w:divBdr>
        <w:top w:val="none" w:sz="0" w:space="0" w:color="auto"/>
        <w:left w:val="none" w:sz="0" w:space="0" w:color="auto"/>
        <w:bottom w:val="none" w:sz="0" w:space="0" w:color="auto"/>
        <w:right w:val="none" w:sz="0" w:space="0" w:color="auto"/>
      </w:divBdr>
    </w:div>
    <w:div w:id="1801848591">
      <w:bodyDiv w:val="1"/>
      <w:marLeft w:val="0"/>
      <w:marRight w:val="0"/>
      <w:marTop w:val="0"/>
      <w:marBottom w:val="0"/>
      <w:divBdr>
        <w:top w:val="none" w:sz="0" w:space="0" w:color="auto"/>
        <w:left w:val="none" w:sz="0" w:space="0" w:color="auto"/>
        <w:bottom w:val="none" w:sz="0" w:space="0" w:color="auto"/>
        <w:right w:val="none" w:sz="0" w:space="0" w:color="auto"/>
      </w:divBdr>
    </w:div>
    <w:div w:id="1812020194">
      <w:bodyDiv w:val="1"/>
      <w:marLeft w:val="0"/>
      <w:marRight w:val="0"/>
      <w:marTop w:val="0"/>
      <w:marBottom w:val="0"/>
      <w:divBdr>
        <w:top w:val="none" w:sz="0" w:space="0" w:color="auto"/>
        <w:left w:val="none" w:sz="0" w:space="0" w:color="auto"/>
        <w:bottom w:val="none" w:sz="0" w:space="0" w:color="auto"/>
        <w:right w:val="none" w:sz="0" w:space="0" w:color="auto"/>
      </w:divBdr>
    </w:div>
    <w:div w:id="1816413457">
      <w:bodyDiv w:val="1"/>
      <w:marLeft w:val="0"/>
      <w:marRight w:val="0"/>
      <w:marTop w:val="0"/>
      <w:marBottom w:val="0"/>
      <w:divBdr>
        <w:top w:val="none" w:sz="0" w:space="0" w:color="auto"/>
        <w:left w:val="none" w:sz="0" w:space="0" w:color="auto"/>
        <w:bottom w:val="none" w:sz="0" w:space="0" w:color="auto"/>
        <w:right w:val="none" w:sz="0" w:space="0" w:color="auto"/>
      </w:divBdr>
      <w:divsChild>
        <w:div w:id="23093101">
          <w:marLeft w:val="0"/>
          <w:marRight w:val="0"/>
          <w:marTop w:val="0"/>
          <w:marBottom w:val="0"/>
          <w:divBdr>
            <w:top w:val="none" w:sz="0" w:space="0" w:color="auto"/>
            <w:left w:val="none" w:sz="0" w:space="0" w:color="auto"/>
            <w:bottom w:val="none" w:sz="0" w:space="0" w:color="auto"/>
            <w:right w:val="none" w:sz="0" w:space="0" w:color="auto"/>
          </w:divBdr>
        </w:div>
        <w:div w:id="180776812">
          <w:marLeft w:val="0"/>
          <w:marRight w:val="0"/>
          <w:marTop w:val="0"/>
          <w:marBottom w:val="0"/>
          <w:divBdr>
            <w:top w:val="none" w:sz="0" w:space="0" w:color="auto"/>
            <w:left w:val="none" w:sz="0" w:space="0" w:color="auto"/>
            <w:bottom w:val="none" w:sz="0" w:space="0" w:color="auto"/>
            <w:right w:val="none" w:sz="0" w:space="0" w:color="auto"/>
          </w:divBdr>
        </w:div>
        <w:div w:id="510995416">
          <w:marLeft w:val="0"/>
          <w:marRight w:val="0"/>
          <w:marTop w:val="0"/>
          <w:marBottom w:val="0"/>
          <w:divBdr>
            <w:top w:val="none" w:sz="0" w:space="0" w:color="auto"/>
            <w:left w:val="none" w:sz="0" w:space="0" w:color="auto"/>
            <w:bottom w:val="none" w:sz="0" w:space="0" w:color="auto"/>
            <w:right w:val="none" w:sz="0" w:space="0" w:color="auto"/>
          </w:divBdr>
        </w:div>
        <w:div w:id="1292983616">
          <w:marLeft w:val="0"/>
          <w:marRight w:val="0"/>
          <w:marTop w:val="0"/>
          <w:marBottom w:val="0"/>
          <w:divBdr>
            <w:top w:val="none" w:sz="0" w:space="0" w:color="auto"/>
            <w:left w:val="none" w:sz="0" w:space="0" w:color="auto"/>
            <w:bottom w:val="none" w:sz="0" w:space="0" w:color="auto"/>
            <w:right w:val="none" w:sz="0" w:space="0" w:color="auto"/>
          </w:divBdr>
        </w:div>
      </w:divsChild>
    </w:div>
    <w:div w:id="1821386855">
      <w:bodyDiv w:val="1"/>
      <w:marLeft w:val="0"/>
      <w:marRight w:val="0"/>
      <w:marTop w:val="0"/>
      <w:marBottom w:val="0"/>
      <w:divBdr>
        <w:top w:val="none" w:sz="0" w:space="0" w:color="auto"/>
        <w:left w:val="none" w:sz="0" w:space="0" w:color="auto"/>
        <w:bottom w:val="none" w:sz="0" w:space="0" w:color="auto"/>
        <w:right w:val="none" w:sz="0" w:space="0" w:color="auto"/>
      </w:divBdr>
    </w:div>
    <w:div w:id="1826431774">
      <w:bodyDiv w:val="1"/>
      <w:marLeft w:val="0"/>
      <w:marRight w:val="0"/>
      <w:marTop w:val="0"/>
      <w:marBottom w:val="0"/>
      <w:divBdr>
        <w:top w:val="none" w:sz="0" w:space="0" w:color="auto"/>
        <w:left w:val="none" w:sz="0" w:space="0" w:color="auto"/>
        <w:bottom w:val="none" w:sz="0" w:space="0" w:color="auto"/>
        <w:right w:val="none" w:sz="0" w:space="0" w:color="auto"/>
      </w:divBdr>
    </w:div>
    <w:div w:id="1883709809">
      <w:bodyDiv w:val="1"/>
      <w:marLeft w:val="0"/>
      <w:marRight w:val="0"/>
      <w:marTop w:val="0"/>
      <w:marBottom w:val="0"/>
      <w:divBdr>
        <w:top w:val="none" w:sz="0" w:space="0" w:color="auto"/>
        <w:left w:val="none" w:sz="0" w:space="0" w:color="auto"/>
        <w:bottom w:val="none" w:sz="0" w:space="0" w:color="auto"/>
        <w:right w:val="none" w:sz="0" w:space="0" w:color="auto"/>
      </w:divBdr>
    </w:div>
    <w:div w:id="1939944839">
      <w:bodyDiv w:val="1"/>
      <w:marLeft w:val="0"/>
      <w:marRight w:val="0"/>
      <w:marTop w:val="0"/>
      <w:marBottom w:val="0"/>
      <w:divBdr>
        <w:top w:val="none" w:sz="0" w:space="0" w:color="auto"/>
        <w:left w:val="none" w:sz="0" w:space="0" w:color="auto"/>
        <w:bottom w:val="none" w:sz="0" w:space="0" w:color="auto"/>
        <w:right w:val="none" w:sz="0" w:space="0" w:color="auto"/>
      </w:divBdr>
    </w:div>
    <w:div w:id="1970549155">
      <w:bodyDiv w:val="1"/>
      <w:marLeft w:val="0"/>
      <w:marRight w:val="0"/>
      <w:marTop w:val="0"/>
      <w:marBottom w:val="0"/>
      <w:divBdr>
        <w:top w:val="none" w:sz="0" w:space="0" w:color="auto"/>
        <w:left w:val="none" w:sz="0" w:space="0" w:color="auto"/>
        <w:bottom w:val="none" w:sz="0" w:space="0" w:color="auto"/>
        <w:right w:val="none" w:sz="0" w:space="0" w:color="auto"/>
      </w:divBdr>
    </w:div>
    <w:div w:id="2081444380">
      <w:bodyDiv w:val="1"/>
      <w:marLeft w:val="0"/>
      <w:marRight w:val="0"/>
      <w:marTop w:val="0"/>
      <w:marBottom w:val="0"/>
      <w:divBdr>
        <w:top w:val="none" w:sz="0" w:space="0" w:color="auto"/>
        <w:left w:val="none" w:sz="0" w:space="0" w:color="auto"/>
        <w:bottom w:val="none" w:sz="0" w:space="0" w:color="auto"/>
        <w:right w:val="none" w:sz="0" w:space="0" w:color="auto"/>
      </w:divBdr>
    </w:div>
    <w:div w:id="2082209982">
      <w:bodyDiv w:val="1"/>
      <w:marLeft w:val="0"/>
      <w:marRight w:val="0"/>
      <w:marTop w:val="0"/>
      <w:marBottom w:val="0"/>
      <w:divBdr>
        <w:top w:val="none" w:sz="0" w:space="0" w:color="auto"/>
        <w:left w:val="none" w:sz="0" w:space="0" w:color="auto"/>
        <w:bottom w:val="none" w:sz="0" w:space="0" w:color="auto"/>
        <w:right w:val="none" w:sz="0" w:space="0" w:color="auto"/>
      </w:divBdr>
    </w:div>
    <w:div w:id="2102876326">
      <w:bodyDiv w:val="1"/>
      <w:marLeft w:val="0"/>
      <w:marRight w:val="0"/>
      <w:marTop w:val="0"/>
      <w:marBottom w:val="0"/>
      <w:divBdr>
        <w:top w:val="none" w:sz="0" w:space="0" w:color="auto"/>
        <w:left w:val="none" w:sz="0" w:space="0" w:color="auto"/>
        <w:bottom w:val="none" w:sz="0" w:space="0" w:color="auto"/>
        <w:right w:val="none" w:sz="0" w:space="0" w:color="auto"/>
      </w:divBdr>
      <w:divsChild>
        <w:div w:id="1771464261">
          <w:marLeft w:val="0"/>
          <w:marRight w:val="0"/>
          <w:marTop w:val="0"/>
          <w:marBottom w:val="0"/>
          <w:divBdr>
            <w:top w:val="none" w:sz="0" w:space="0" w:color="auto"/>
            <w:left w:val="none" w:sz="0" w:space="0" w:color="auto"/>
            <w:bottom w:val="none" w:sz="0" w:space="0" w:color="auto"/>
            <w:right w:val="none" w:sz="0" w:space="0" w:color="auto"/>
          </w:divBdr>
        </w:div>
        <w:div w:id="2075617080">
          <w:marLeft w:val="0"/>
          <w:marRight w:val="0"/>
          <w:marTop w:val="0"/>
          <w:marBottom w:val="0"/>
          <w:divBdr>
            <w:top w:val="none" w:sz="0" w:space="0" w:color="auto"/>
            <w:left w:val="none" w:sz="0" w:space="0" w:color="auto"/>
            <w:bottom w:val="none" w:sz="0" w:space="0" w:color="auto"/>
            <w:right w:val="none" w:sz="0" w:space="0" w:color="auto"/>
          </w:divBdr>
        </w:div>
      </w:divsChild>
    </w:div>
    <w:div w:id="214256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emf"/><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llanne\Downloads\tf0620629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65728-7DA3-4747-87E8-007BA7F8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68</TotalTime>
  <Pages>6</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Jillanne Bowler</dc:creator>
  <cp:keywords/>
  <dc:description/>
  <cp:lastModifiedBy>Brian Zizek</cp:lastModifiedBy>
  <cp:revision>3</cp:revision>
  <cp:lastPrinted>2019-11-26T20:26:00Z</cp:lastPrinted>
  <dcterms:created xsi:type="dcterms:W3CDTF">2020-05-27T01:06:00Z</dcterms:created>
  <dcterms:modified xsi:type="dcterms:W3CDTF">2020-05-27T02:14:00Z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